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D216C" w14:textId="77777777" w:rsidR="00FC70B4" w:rsidRDefault="002C2061" w:rsidP="00FC70B4">
      <w:pPr>
        <w:pStyle w:val="Fullpage"/>
        <w:framePr w:wrap="around"/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14CD3ED9" wp14:editId="20F0D756">
                <wp:extent cx="7559675" cy="10651067"/>
                <wp:effectExtent l="0" t="0" r="3175" b="0"/>
                <wp:docPr id="15" name="Group 15" descr="Cover backgroun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51067"/>
                          <a:chOff x="0" y="0"/>
                          <a:chExt cx="7559675" cy="10651067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7559675" cy="10651067"/>
                            <a:chOff x="0" y="0"/>
                            <a:chExt cx="7559675" cy="10651067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 title="&quot;&quot;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64"/>
                            <a:stretch/>
                          </pic:blipFill>
                          <pic:spPr bwMode="auto">
                            <a:xfrm>
                              <a:off x="0" y="0"/>
                              <a:ext cx="7559675" cy="10507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Cover tgline"/>
                          <wps:cNvSpPr txBox="1"/>
                          <wps:spPr>
                            <a:xfrm>
                              <a:off x="736600" y="10075333"/>
                              <a:ext cx="2106000" cy="5757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9D956F" w14:textId="77777777" w:rsidR="002C2061" w:rsidRPr="002C2061" w:rsidRDefault="002C2061" w:rsidP="002C2061">
                                <w:pPr>
                                  <w:pStyle w:val="Covertagline"/>
                                </w:pPr>
                                <w:r w:rsidRPr="002C2061">
                                  <w:t>Department of Education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Text Box 11"/>
                        <wps:cNvSpPr txBox="1"/>
                        <wps:spPr>
                          <a:xfrm>
                            <a:off x="736600" y="2599267"/>
                            <a:ext cx="5647267" cy="27943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D01543" w14:textId="7F88C547" w:rsidR="002C2061" w:rsidRPr="007566DE" w:rsidRDefault="00DF4CDF" w:rsidP="002C2061">
                              <w:pPr>
                                <w:pStyle w:val="Title"/>
                                <w:rPr>
                                  <w:rFonts w:asciiTheme="minorHAnsi" w:eastAsiaTheme="minorHAnsi" w:hAnsiTheme="minorHAnsi" w:cstheme="minorBidi"/>
                                  <w:color w:val="auto"/>
                                  <w:spacing w:val="-2"/>
                                  <w:kern w:val="0"/>
                                  <w:sz w:val="22"/>
                                  <w:szCs w:val="22"/>
                                  <w:highlight w:val="lightGray"/>
                                </w:rPr>
                              </w:pPr>
                              <w:permStart w:id="142095396" w:edGrp="everyone"/>
                              <w:r>
                                <w:t xml:space="preserve">Beaconsfield Primary School </w:t>
                              </w:r>
                              <w:permEnd w:id="142095396"/>
                              <w:r w:rsidR="00D23995">
                                <w:t xml:space="preserve">Levies and Charges Policy for </w:t>
                              </w:r>
                              <w:permStart w:id="985954126" w:edGrp="everyone"/>
                              <w:r w:rsidRPr="009B3B8E">
                                <w:t>202</w:t>
                              </w:r>
                              <w:r w:rsidR="000F50EE">
                                <w:t>3</w:t>
                              </w:r>
                              <w:permEnd w:id="985954126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D3ED9" id="Group 15" o:spid="_x0000_s1026" alt="Cover background" style="width:595.25pt;height:838.65pt;mso-position-horizontal-relative:char;mso-position-vertical-relative:line" coordsize="75596,1065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">
                <v:group id="Group 14" o:spid="_x0000_s1027" style="position:absolute;width:75596;height:106510" coordsize="75596,10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8" type="#_x0000_t75" style="position:absolute;width:75596;height:10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">
                    <v:imagedata r:id="rId13" o:title="" croptop="109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over tgline" o:spid="_x0000_s1029" type="#_x0000_t202" style="position:absolute;left:7366;top:100753;width:21060;height:5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" fillcolor="white [3201]" stroked="f" strokeweight=".5pt">
                    <v:textbox inset="0,0,0,0">
                      <w:txbxContent>
                        <w:p w14:paraId="109D956F" w14:textId="77777777" w:rsidR="002C2061" w:rsidRPr="002C2061" w:rsidRDefault="002C2061" w:rsidP="002C2061">
                          <w:pPr>
                            <w:pStyle w:val="Covertagline"/>
                          </w:pPr>
                          <w:r w:rsidRPr="002C2061">
                            <w:t>Department of Education</w:t>
                          </w:r>
                        </w:p>
                      </w:txbxContent>
                    </v:textbox>
                  </v:shape>
                </v:group>
                <v:shape id="Text Box 11" o:spid="_x0000_s1030" type="#_x0000_t202" style="position:absolute;left:7366;top:25992;width:56472;height:2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5ED01543" w14:textId="7F88C547" w:rsidR="002C2061" w:rsidRPr="007566DE" w:rsidRDefault="00DF4CDF" w:rsidP="002C2061">
                        <w:pPr>
                          <w:pStyle w:val="Title"/>
                          <w:rPr>
                            <w:rFonts w:asciiTheme="minorHAnsi" w:eastAsiaTheme="minorHAnsi" w:hAnsiTheme="minorHAnsi" w:cstheme="minorBidi"/>
                            <w:color w:val="auto"/>
                            <w:spacing w:val="-2"/>
                            <w:kern w:val="0"/>
                            <w:sz w:val="22"/>
                            <w:szCs w:val="22"/>
                            <w:highlight w:val="lightGray"/>
                          </w:rPr>
                        </w:pPr>
                        <w:permStart w:id="142095396" w:edGrp="everyone"/>
                        <w:r>
                          <w:t xml:space="preserve">Beaconsfield Primary School </w:t>
                        </w:r>
                        <w:permEnd w:id="142095396"/>
                        <w:r w:rsidR="00D23995">
                          <w:t xml:space="preserve">Levies and Charges Policy for </w:t>
                        </w:r>
                        <w:permStart w:id="985954126" w:edGrp="everyone"/>
                        <w:r w:rsidRPr="009B3B8E">
                          <w:t>202</w:t>
                        </w:r>
                        <w:r w:rsidR="000F50EE">
                          <w:t>3</w:t>
                        </w:r>
                        <w:permEnd w:id="985954126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A809E4" w14:textId="77777777" w:rsidR="002C2061" w:rsidRDefault="002C2061" w:rsidP="00FC70B4">
      <w:pPr>
        <w:pStyle w:val="Fullpage"/>
        <w:framePr w:wrap="around"/>
      </w:pPr>
    </w:p>
    <w:p w14:paraId="3F9071FB" w14:textId="77777777" w:rsidR="00D44F0C" w:rsidRDefault="00D44F0C" w:rsidP="00D44F0C">
      <w:pPr>
        <w:pStyle w:val="TOCHeading"/>
      </w:pPr>
      <w:r>
        <w:lastRenderedPageBreak/>
        <w:t>Table of Contents</w:t>
      </w:r>
    </w:p>
    <w:p w14:paraId="2371714B" w14:textId="24A1588D" w:rsidR="00561EC8" w:rsidRPr="00561EC8" w:rsidRDefault="00DC23E4" w:rsidP="00561EC8">
      <w:r>
        <w:t xml:space="preserve">Version </w:t>
      </w:r>
      <w:sdt>
        <w:sdtPr>
          <w:alias w:val="Version"/>
          <w:tag w:val=""/>
          <w:id w:val="-758829630"/>
          <w:placeholder>
            <w:docPart w:val="E1C6C79F48CD496B9591377067EA988A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D23995">
            <w:t>1.1</w:t>
          </w:r>
        </w:sdtContent>
      </w:sdt>
      <w:r w:rsidR="00547F64">
        <w:t xml:space="preserve"> – </w:t>
      </w:r>
      <w:permStart w:id="1635674361" w:edGrp="everyone"/>
      <w:sdt>
        <w:sdtPr>
          <w:alias w:val="Date"/>
          <w:tag w:val="Date"/>
          <w:id w:val="-282958936"/>
          <w:placeholder>
            <w:docPart w:val="6D99DB0E7035487EB27015B7D3A8B1B1"/>
          </w:placeholder>
          <w:date w:fullDate="2020-09-28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DF4CDF">
            <w:t>28/09/2020</w:t>
          </w:r>
        </w:sdtContent>
      </w:sdt>
    </w:p>
    <w:p w14:paraId="52140C2F" w14:textId="06620E67" w:rsidR="00876A30" w:rsidRPr="009B3B8E" w:rsidRDefault="00561EC8">
      <w:pPr>
        <w:pStyle w:val="TOC2"/>
        <w:rPr>
          <w:rFonts w:eastAsiaTheme="minorEastAsia"/>
          <w:noProof/>
          <w:spacing w:val="0"/>
          <w:lang w:eastAsia="en-AU"/>
        </w:rPr>
      </w:pPr>
      <w:r w:rsidRPr="00D935D2">
        <w:rPr>
          <w:rFonts w:asciiTheme="majorHAnsi" w:hAnsiTheme="majorHAnsi"/>
          <w:caps/>
          <w:highlight w:val="yellow"/>
        </w:rPr>
        <w:fldChar w:fldCharType="begin"/>
      </w:r>
      <w:r w:rsidRPr="00D935D2">
        <w:rPr>
          <w:highlight w:val="yellow"/>
        </w:rPr>
        <w:instrText xml:space="preserve"> TOC \o "1-2" \h \z \u </w:instrText>
      </w:r>
      <w:r w:rsidRPr="00D935D2">
        <w:rPr>
          <w:rFonts w:asciiTheme="majorHAnsi" w:hAnsiTheme="majorHAnsi"/>
          <w:caps/>
          <w:highlight w:val="yellow"/>
        </w:rPr>
        <w:fldChar w:fldCharType="separate"/>
      </w:r>
      <w:hyperlink w:anchor="_Toc21683512" w:history="1">
        <w:r w:rsidR="00876A30" w:rsidRPr="009B3B8E">
          <w:rPr>
            <w:rStyle w:val="Hyperlink"/>
            <w:noProof/>
          </w:rPr>
          <w:t>1.</w:t>
        </w:r>
        <w:r w:rsidR="00876A30" w:rsidRPr="009B3B8E">
          <w:rPr>
            <w:rFonts w:eastAsiaTheme="minorEastAsia"/>
            <w:noProof/>
            <w:spacing w:val="0"/>
            <w:lang w:eastAsia="en-AU"/>
          </w:rPr>
          <w:tab/>
        </w:r>
        <w:r w:rsidR="00876A30" w:rsidRPr="009B3B8E">
          <w:rPr>
            <w:rStyle w:val="Hyperlink"/>
            <w:noProof/>
          </w:rPr>
          <w:t>Purpose</w:t>
        </w:r>
        <w:r w:rsidR="00876A30" w:rsidRPr="009B3B8E">
          <w:rPr>
            <w:noProof/>
            <w:webHidden/>
          </w:rPr>
          <w:tab/>
        </w:r>
        <w:r w:rsidR="00876A30" w:rsidRPr="009B3B8E">
          <w:rPr>
            <w:noProof/>
            <w:webHidden/>
          </w:rPr>
          <w:fldChar w:fldCharType="begin"/>
        </w:r>
        <w:r w:rsidR="00876A30" w:rsidRPr="009B3B8E">
          <w:rPr>
            <w:noProof/>
            <w:webHidden/>
          </w:rPr>
          <w:instrText xml:space="preserve"> PAGEREF _Toc21683512 \h </w:instrText>
        </w:r>
        <w:r w:rsidR="00876A30" w:rsidRPr="009B3B8E">
          <w:rPr>
            <w:noProof/>
            <w:webHidden/>
          </w:rPr>
        </w:r>
        <w:r w:rsidR="00876A30" w:rsidRPr="009B3B8E">
          <w:rPr>
            <w:noProof/>
            <w:webHidden/>
          </w:rPr>
          <w:fldChar w:fldCharType="separate"/>
        </w:r>
        <w:r w:rsidR="00072E72">
          <w:rPr>
            <w:noProof/>
            <w:webHidden/>
          </w:rPr>
          <w:t>3</w:t>
        </w:r>
        <w:r w:rsidR="00876A30" w:rsidRPr="009B3B8E">
          <w:rPr>
            <w:noProof/>
            <w:webHidden/>
          </w:rPr>
          <w:fldChar w:fldCharType="end"/>
        </w:r>
      </w:hyperlink>
    </w:p>
    <w:p w14:paraId="66243AEB" w14:textId="0383521B" w:rsidR="00876A30" w:rsidRPr="009B3B8E" w:rsidRDefault="00072E72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21683513" w:history="1">
        <w:r w:rsidR="00876A30" w:rsidRPr="009B3B8E">
          <w:rPr>
            <w:rStyle w:val="Hyperlink"/>
            <w:noProof/>
          </w:rPr>
          <w:t>2.</w:t>
        </w:r>
        <w:r w:rsidR="00876A30" w:rsidRPr="009B3B8E">
          <w:rPr>
            <w:rFonts w:eastAsiaTheme="minorEastAsia"/>
            <w:noProof/>
            <w:spacing w:val="0"/>
            <w:lang w:eastAsia="en-AU"/>
          </w:rPr>
          <w:tab/>
        </w:r>
        <w:r w:rsidR="00876A30" w:rsidRPr="009B3B8E">
          <w:rPr>
            <w:rStyle w:val="Hyperlink"/>
            <w:noProof/>
          </w:rPr>
          <w:t>Policy Statement</w:t>
        </w:r>
        <w:r w:rsidR="00876A30" w:rsidRPr="009B3B8E">
          <w:rPr>
            <w:noProof/>
            <w:webHidden/>
          </w:rPr>
          <w:tab/>
        </w:r>
        <w:r w:rsidR="00876A30" w:rsidRPr="009B3B8E">
          <w:rPr>
            <w:noProof/>
            <w:webHidden/>
          </w:rPr>
          <w:fldChar w:fldCharType="begin"/>
        </w:r>
        <w:r w:rsidR="00876A30" w:rsidRPr="009B3B8E">
          <w:rPr>
            <w:noProof/>
            <w:webHidden/>
          </w:rPr>
          <w:instrText xml:space="preserve"> PAGEREF _Toc21683513 \h </w:instrText>
        </w:r>
        <w:r w:rsidR="00876A30" w:rsidRPr="009B3B8E">
          <w:rPr>
            <w:noProof/>
            <w:webHidden/>
          </w:rPr>
        </w:r>
        <w:r w:rsidR="00876A30" w:rsidRPr="009B3B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76A30" w:rsidRPr="009B3B8E">
          <w:rPr>
            <w:noProof/>
            <w:webHidden/>
          </w:rPr>
          <w:fldChar w:fldCharType="end"/>
        </w:r>
      </w:hyperlink>
    </w:p>
    <w:p w14:paraId="16F52D07" w14:textId="5203F1FB" w:rsidR="00876A30" w:rsidRPr="009B3B8E" w:rsidRDefault="00072E72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21683514" w:history="1">
        <w:r w:rsidR="00876A30" w:rsidRPr="009B3B8E">
          <w:rPr>
            <w:rStyle w:val="Hyperlink"/>
            <w:noProof/>
          </w:rPr>
          <w:t>3.</w:t>
        </w:r>
        <w:r w:rsidR="00876A30" w:rsidRPr="009B3B8E">
          <w:rPr>
            <w:rFonts w:eastAsiaTheme="minorEastAsia"/>
            <w:noProof/>
            <w:spacing w:val="0"/>
            <w:lang w:eastAsia="en-AU"/>
          </w:rPr>
          <w:tab/>
        </w:r>
        <w:r w:rsidR="00876A30" w:rsidRPr="009B3B8E">
          <w:rPr>
            <w:rStyle w:val="Hyperlink"/>
            <w:noProof/>
          </w:rPr>
          <w:t>Related policies</w:t>
        </w:r>
        <w:r w:rsidR="00876A30" w:rsidRPr="009B3B8E">
          <w:rPr>
            <w:noProof/>
            <w:webHidden/>
          </w:rPr>
          <w:tab/>
        </w:r>
        <w:r w:rsidR="00876A30" w:rsidRPr="009B3B8E">
          <w:rPr>
            <w:noProof/>
            <w:webHidden/>
          </w:rPr>
          <w:fldChar w:fldCharType="begin"/>
        </w:r>
        <w:r w:rsidR="00876A30" w:rsidRPr="009B3B8E">
          <w:rPr>
            <w:noProof/>
            <w:webHidden/>
          </w:rPr>
          <w:instrText xml:space="preserve"> PAGEREF _Toc21683514 \h </w:instrText>
        </w:r>
        <w:r w:rsidR="00876A30" w:rsidRPr="009B3B8E">
          <w:rPr>
            <w:noProof/>
            <w:webHidden/>
          </w:rPr>
        </w:r>
        <w:r w:rsidR="00876A30" w:rsidRPr="009B3B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76A30" w:rsidRPr="009B3B8E">
          <w:rPr>
            <w:noProof/>
            <w:webHidden/>
          </w:rPr>
          <w:fldChar w:fldCharType="end"/>
        </w:r>
      </w:hyperlink>
    </w:p>
    <w:p w14:paraId="56CD2F59" w14:textId="19345348" w:rsidR="00876A30" w:rsidRPr="009B3B8E" w:rsidRDefault="00072E72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21683515" w:history="1">
        <w:r w:rsidR="00876A30" w:rsidRPr="009B3B8E">
          <w:rPr>
            <w:rStyle w:val="Hyperlink"/>
            <w:noProof/>
          </w:rPr>
          <w:t>4.</w:t>
        </w:r>
        <w:r w:rsidR="00876A30" w:rsidRPr="009B3B8E">
          <w:rPr>
            <w:rFonts w:eastAsiaTheme="minorEastAsia"/>
            <w:noProof/>
            <w:spacing w:val="0"/>
            <w:lang w:eastAsia="en-AU"/>
          </w:rPr>
          <w:tab/>
        </w:r>
        <w:r w:rsidR="00876A30" w:rsidRPr="009B3B8E">
          <w:rPr>
            <w:rStyle w:val="Hyperlink"/>
            <w:noProof/>
          </w:rPr>
          <w:t>Related procedures</w:t>
        </w:r>
        <w:r w:rsidR="00876A30" w:rsidRPr="009B3B8E">
          <w:rPr>
            <w:noProof/>
            <w:webHidden/>
          </w:rPr>
          <w:tab/>
        </w:r>
        <w:r w:rsidR="00876A30" w:rsidRPr="009B3B8E">
          <w:rPr>
            <w:noProof/>
            <w:webHidden/>
          </w:rPr>
          <w:fldChar w:fldCharType="begin"/>
        </w:r>
        <w:r w:rsidR="00876A30" w:rsidRPr="009B3B8E">
          <w:rPr>
            <w:noProof/>
            <w:webHidden/>
          </w:rPr>
          <w:instrText xml:space="preserve"> PAGEREF _Toc21683515 \h </w:instrText>
        </w:r>
        <w:r w:rsidR="00876A30" w:rsidRPr="009B3B8E">
          <w:rPr>
            <w:noProof/>
            <w:webHidden/>
          </w:rPr>
        </w:r>
        <w:r w:rsidR="00876A30" w:rsidRPr="009B3B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76A30" w:rsidRPr="009B3B8E">
          <w:rPr>
            <w:noProof/>
            <w:webHidden/>
          </w:rPr>
          <w:fldChar w:fldCharType="end"/>
        </w:r>
      </w:hyperlink>
    </w:p>
    <w:p w14:paraId="189E3FF4" w14:textId="4AEA863E" w:rsidR="00876A30" w:rsidRPr="009B3B8E" w:rsidRDefault="00072E72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21683516" w:history="1">
        <w:r w:rsidR="00876A30" w:rsidRPr="009B3B8E">
          <w:rPr>
            <w:rStyle w:val="Hyperlink"/>
            <w:noProof/>
          </w:rPr>
          <w:t>5.</w:t>
        </w:r>
        <w:r w:rsidR="00876A30" w:rsidRPr="009B3B8E">
          <w:rPr>
            <w:rFonts w:eastAsiaTheme="minorEastAsia"/>
            <w:noProof/>
            <w:spacing w:val="0"/>
            <w:lang w:eastAsia="en-AU"/>
          </w:rPr>
          <w:tab/>
        </w:r>
        <w:r w:rsidR="00876A30" w:rsidRPr="009B3B8E">
          <w:rPr>
            <w:rStyle w:val="Hyperlink"/>
            <w:noProof/>
          </w:rPr>
          <w:t>Supporting information/tools</w:t>
        </w:r>
        <w:r w:rsidR="00876A30" w:rsidRPr="009B3B8E">
          <w:rPr>
            <w:noProof/>
            <w:webHidden/>
          </w:rPr>
          <w:tab/>
        </w:r>
        <w:r w:rsidR="00876A30" w:rsidRPr="009B3B8E">
          <w:rPr>
            <w:noProof/>
            <w:webHidden/>
          </w:rPr>
          <w:fldChar w:fldCharType="begin"/>
        </w:r>
        <w:r w:rsidR="00876A30" w:rsidRPr="009B3B8E">
          <w:rPr>
            <w:noProof/>
            <w:webHidden/>
          </w:rPr>
          <w:instrText xml:space="preserve"> PAGEREF _Toc21683516 \h </w:instrText>
        </w:r>
        <w:r w:rsidR="00876A30" w:rsidRPr="009B3B8E">
          <w:rPr>
            <w:noProof/>
            <w:webHidden/>
          </w:rPr>
        </w:r>
        <w:r w:rsidR="00876A30" w:rsidRPr="009B3B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76A30" w:rsidRPr="009B3B8E">
          <w:rPr>
            <w:noProof/>
            <w:webHidden/>
          </w:rPr>
          <w:fldChar w:fldCharType="end"/>
        </w:r>
      </w:hyperlink>
    </w:p>
    <w:p w14:paraId="0A082639" w14:textId="2DA8BEC9" w:rsidR="00876A30" w:rsidRPr="009B3B8E" w:rsidRDefault="00072E72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21683517" w:history="1">
        <w:r w:rsidR="00876A30" w:rsidRPr="009B3B8E">
          <w:rPr>
            <w:rStyle w:val="Hyperlink"/>
            <w:noProof/>
          </w:rPr>
          <w:t>6.</w:t>
        </w:r>
        <w:r w:rsidR="00876A30" w:rsidRPr="009B3B8E">
          <w:rPr>
            <w:rFonts w:eastAsiaTheme="minorEastAsia"/>
            <w:noProof/>
            <w:spacing w:val="0"/>
            <w:lang w:eastAsia="en-AU"/>
          </w:rPr>
          <w:tab/>
        </w:r>
        <w:r w:rsidR="00876A30" w:rsidRPr="009B3B8E">
          <w:rPr>
            <w:rStyle w:val="Hyperlink"/>
            <w:noProof/>
          </w:rPr>
          <w:t>Definitions</w:t>
        </w:r>
        <w:r w:rsidR="00876A30" w:rsidRPr="009B3B8E">
          <w:rPr>
            <w:noProof/>
            <w:webHidden/>
          </w:rPr>
          <w:tab/>
        </w:r>
        <w:r w:rsidR="00876A30" w:rsidRPr="009B3B8E">
          <w:rPr>
            <w:noProof/>
            <w:webHidden/>
          </w:rPr>
          <w:fldChar w:fldCharType="begin"/>
        </w:r>
        <w:r w:rsidR="00876A30" w:rsidRPr="009B3B8E">
          <w:rPr>
            <w:noProof/>
            <w:webHidden/>
          </w:rPr>
          <w:instrText xml:space="preserve"> PAGEREF _Toc21683517 \h </w:instrText>
        </w:r>
        <w:r w:rsidR="00876A30" w:rsidRPr="009B3B8E">
          <w:rPr>
            <w:noProof/>
            <w:webHidden/>
          </w:rPr>
        </w:r>
        <w:r w:rsidR="00876A30" w:rsidRPr="009B3B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76A30" w:rsidRPr="009B3B8E">
          <w:rPr>
            <w:noProof/>
            <w:webHidden/>
          </w:rPr>
          <w:fldChar w:fldCharType="end"/>
        </w:r>
      </w:hyperlink>
    </w:p>
    <w:p w14:paraId="75AEFD1F" w14:textId="0743B34B" w:rsidR="00876A30" w:rsidRPr="00D935D2" w:rsidRDefault="00072E72">
      <w:pPr>
        <w:pStyle w:val="TOC2"/>
        <w:rPr>
          <w:rFonts w:eastAsiaTheme="minorEastAsia"/>
          <w:noProof/>
          <w:spacing w:val="0"/>
          <w:highlight w:val="yellow"/>
          <w:lang w:eastAsia="en-AU"/>
        </w:rPr>
      </w:pPr>
      <w:hyperlink w:anchor="_Toc21683518" w:history="1">
        <w:r w:rsidR="00876A30" w:rsidRPr="009B3B8E">
          <w:rPr>
            <w:rStyle w:val="Hyperlink"/>
            <w:noProof/>
          </w:rPr>
          <w:t>7.</w:t>
        </w:r>
        <w:r w:rsidR="00876A30" w:rsidRPr="009B3B8E">
          <w:rPr>
            <w:rFonts w:eastAsiaTheme="minorEastAsia"/>
            <w:noProof/>
            <w:spacing w:val="0"/>
            <w:lang w:eastAsia="en-AU"/>
          </w:rPr>
          <w:tab/>
        </w:r>
        <w:r w:rsidR="00876A30" w:rsidRPr="009B3B8E">
          <w:rPr>
            <w:rStyle w:val="Hyperlink"/>
            <w:noProof/>
          </w:rPr>
          <w:t>Legislation</w:t>
        </w:r>
        <w:r w:rsidR="00876A30" w:rsidRPr="009B3B8E">
          <w:rPr>
            <w:noProof/>
            <w:webHidden/>
          </w:rPr>
          <w:tab/>
        </w:r>
        <w:r w:rsidR="00876A30" w:rsidRPr="009B3B8E">
          <w:rPr>
            <w:noProof/>
            <w:webHidden/>
          </w:rPr>
          <w:fldChar w:fldCharType="begin"/>
        </w:r>
        <w:r w:rsidR="00876A30" w:rsidRPr="009B3B8E">
          <w:rPr>
            <w:noProof/>
            <w:webHidden/>
          </w:rPr>
          <w:instrText xml:space="preserve"> PAGEREF _Toc21683518 \h </w:instrText>
        </w:r>
        <w:r w:rsidR="00876A30" w:rsidRPr="009B3B8E">
          <w:rPr>
            <w:noProof/>
            <w:webHidden/>
          </w:rPr>
        </w:r>
        <w:r w:rsidR="00876A30" w:rsidRPr="009B3B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76A30" w:rsidRPr="009B3B8E">
          <w:rPr>
            <w:noProof/>
            <w:webHidden/>
          </w:rPr>
          <w:fldChar w:fldCharType="end"/>
        </w:r>
      </w:hyperlink>
    </w:p>
    <w:p w14:paraId="3B0636C1" w14:textId="75272478" w:rsidR="004D1B0B" w:rsidRPr="00335B3F" w:rsidRDefault="00561EC8" w:rsidP="00D94E0C">
      <w:pPr>
        <w:rPr>
          <w:rStyle w:val="InstructionalRed"/>
          <w:b/>
        </w:rPr>
      </w:pPr>
      <w:r w:rsidRPr="00D935D2">
        <w:rPr>
          <w:highlight w:val="yellow"/>
        </w:rPr>
        <w:fldChar w:fldCharType="end"/>
      </w:r>
    </w:p>
    <w:permEnd w:id="1635674361"/>
    <w:p w14:paraId="650BACD3" w14:textId="77777777" w:rsidR="00D44F0C" w:rsidRPr="00D44F0C" w:rsidRDefault="00D44F0C" w:rsidP="00D44F0C"/>
    <w:p w14:paraId="0BF217A3" w14:textId="77777777" w:rsidR="00D44F0C" w:rsidRDefault="00D44F0C">
      <w:pPr>
        <w:spacing w:after="160" w:line="259" w:lineRule="auto"/>
      </w:pPr>
      <w:r>
        <w:br w:type="page"/>
      </w:r>
    </w:p>
    <w:p w14:paraId="61817ACA" w14:textId="77777777" w:rsidR="00AE36C4" w:rsidRDefault="00AE36C4" w:rsidP="00AE36C4">
      <w:pPr>
        <w:pStyle w:val="Heading2"/>
      </w:pPr>
      <w:bookmarkStart w:id="0" w:name="_Toc17196357"/>
      <w:bookmarkStart w:id="1" w:name="_Toc21683512"/>
      <w:r>
        <w:lastRenderedPageBreak/>
        <w:t>Purpose</w:t>
      </w:r>
      <w:bookmarkEnd w:id="0"/>
      <w:bookmarkEnd w:id="1"/>
    </w:p>
    <w:p w14:paraId="3F508886" w14:textId="0E39DDDF" w:rsidR="0043219A" w:rsidRPr="005C622F" w:rsidRDefault="0043219A" w:rsidP="0043219A">
      <w:pPr>
        <w:pStyle w:val="ListBullet"/>
      </w:pPr>
      <w:bookmarkStart w:id="2" w:name="_Toc17196358"/>
      <w:bookmarkStart w:id="3" w:name="_Toc21683513"/>
      <w:r w:rsidRPr="005C622F">
        <w:t xml:space="preserve">This policy and the associated procedure meet the requirement under the </w:t>
      </w:r>
      <w:r w:rsidRPr="005C622F">
        <w:rPr>
          <w:i/>
        </w:rPr>
        <w:t>Education Act 2016</w:t>
      </w:r>
      <w:r w:rsidRPr="005C622F">
        <w:t xml:space="preserve"> for the principal of a </w:t>
      </w:r>
      <w:r w:rsidR="00B001A8">
        <w:t>Government School</w:t>
      </w:r>
      <w:r w:rsidRPr="005C622F">
        <w:t xml:space="preserve"> to develop a policy on levies and charges for each year in accordance with </w:t>
      </w:r>
      <w:hyperlink r:id="rId14" w:history="1">
        <w:r w:rsidRPr="00B001A8">
          <w:rPr>
            <w:rStyle w:val="Hyperlink"/>
          </w:rPr>
          <w:t>Secretary’s Instruction No 9 for School Levies and Charges</w:t>
        </w:r>
      </w:hyperlink>
      <w:r w:rsidRPr="005C622F">
        <w:t>.</w:t>
      </w:r>
      <w:r w:rsidR="004949CA">
        <w:t xml:space="preserve"> </w:t>
      </w:r>
    </w:p>
    <w:p w14:paraId="0F926129" w14:textId="06EA7743" w:rsidR="0043219A" w:rsidRPr="005C622F" w:rsidRDefault="0043219A" w:rsidP="0043219A">
      <w:pPr>
        <w:pStyle w:val="ListBullet"/>
      </w:pPr>
      <w:r w:rsidRPr="005C622F">
        <w:t>This policy does not detail all requirements for levies and charges practices.</w:t>
      </w:r>
      <w:r w:rsidR="00B607DE">
        <w:t xml:space="preserve"> </w:t>
      </w:r>
      <w:r w:rsidRPr="005C622F">
        <w:t xml:space="preserve">These requirements are detailed in full in the </w:t>
      </w:r>
      <w:hyperlink r:id="rId15" w:history="1">
        <w:r w:rsidRPr="00052CFF">
          <w:rPr>
            <w:rStyle w:val="Hyperlink"/>
          </w:rPr>
          <w:t>School Levies and Charges Procedure</w:t>
        </w:r>
      </w:hyperlink>
      <w:r w:rsidR="00451D68">
        <w:rPr>
          <w:rStyle w:val="Hyperlink"/>
        </w:rPr>
        <w:t xml:space="preserve"> [staff only]</w:t>
      </w:r>
      <w:r w:rsidRPr="005C622F">
        <w:t>.</w:t>
      </w:r>
    </w:p>
    <w:p w14:paraId="7DA62B9F" w14:textId="77777777" w:rsidR="00AE36C4" w:rsidRDefault="00AE36C4" w:rsidP="00AE36C4">
      <w:pPr>
        <w:pStyle w:val="Heading2"/>
      </w:pPr>
      <w:r>
        <w:t>Policy Statement</w:t>
      </w:r>
      <w:bookmarkEnd w:id="2"/>
      <w:bookmarkEnd w:id="3"/>
    </w:p>
    <w:p w14:paraId="6AE468C6" w14:textId="19ED10FF" w:rsidR="0043219A" w:rsidRPr="005C622F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 xml:space="preserve">Parents with children enrolled at </w:t>
      </w:r>
      <w:r w:rsidR="00B001A8">
        <w:rPr>
          <w:rFonts w:ascii="Gill Sans MT Std Light" w:eastAsia="Gill Sans MT Std Light" w:hAnsi="Gill Sans MT Std Light" w:cs="Times New Roman"/>
        </w:rPr>
        <w:t>Government School</w:t>
      </w:r>
      <w:r w:rsidRPr="005C622F">
        <w:rPr>
          <w:rFonts w:ascii="Gill Sans MT Std Light" w:eastAsia="Gill Sans MT Std Light" w:hAnsi="Gill Sans MT Std Light" w:cs="Times New Roman"/>
        </w:rPr>
        <w:t>s contribute towards the cost of their child’s education through school levies and charges.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  <w:r w:rsidRPr="005C622F">
        <w:rPr>
          <w:rFonts w:ascii="Gill Sans MT Std Light" w:eastAsia="Gill Sans MT Std Light" w:hAnsi="Gill Sans MT Std Light" w:cs="Times New Roman"/>
        </w:rPr>
        <w:t>Levies and charges are just one of the ways that parents contribute to their child’s school.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  <w:r w:rsidRPr="005C622F">
        <w:rPr>
          <w:rFonts w:ascii="Gill Sans MT Std Light" w:eastAsia="Gill Sans MT Std Light" w:hAnsi="Gill Sans MT Std Light" w:cs="Times New Roman"/>
        </w:rPr>
        <w:t>The Department of Education recognises the other valuable contributions families make to school communities through volunteering, fundraising and other activities.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</w:p>
    <w:p w14:paraId="57945110" w14:textId="0FE6372D" w:rsidR="0043219A" w:rsidRPr="005C622F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 xml:space="preserve">In adhering to </w:t>
      </w:r>
      <w:hyperlink r:id="rId16" w:history="1">
        <w:r w:rsidRPr="00052CFF">
          <w:rPr>
            <w:rStyle w:val="Hyperlink"/>
            <w:rFonts w:ascii="Gill Sans MT Std Light" w:eastAsia="Gill Sans MT Std Light" w:hAnsi="Gill Sans MT Std Light" w:cs="Times New Roman"/>
          </w:rPr>
          <w:t>Secretary’s Instruction No 9</w:t>
        </w:r>
      </w:hyperlink>
      <w:r w:rsidRPr="005C622F">
        <w:rPr>
          <w:rFonts w:ascii="Gill Sans MT Std Light" w:eastAsia="Gill Sans MT Std Light" w:hAnsi="Gill Sans MT Std Light" w:cs="Times New Roman"/>
        </w:rPr>
        <w:t xml:space="preserve">, this Policy and the </w:t>
      </w:r>
      <w:hyperlink r:id="rId17" w:history="1">
        <w:r w:rsidRPr="00052CFF">
          <w:rPr>
            <w:rStyle w:val="Hyperlink"/>
            <w:rFonts w:ascii="Gill Sans MT Std Light" w:eastAsia="Gill Sans MT Std Light" w:hAnsi="Gill Sans MT Std Light" w:cs="Times New Roman"/>
          </w:rPr>
          <w:t>School Levies and Charges Procedure</w:t>
        </w:r>
      </w:hyperlink>
      <w:r w:rsidR="00451D68">
        <w:rPr>
          <w:rStyle w:val="Hyperlink"/>
          <w:rFonts w:ascii="Gill Sans MT Std Light" w:eastAsia="Gill Sans MT Std Light" w:hAnsi="Gill Sans MT Std Light" w:cs="Times New Roman"/>
        </w:rPr>
        <w:t xml:space="preserve"> [staff only]</w:t>
      </w:r>
      <w:r w:rsidRPr="005C622F">
        <w:rPr>
          <w:rFonts w:ascii="Gill Sans MT Std Light" w:eastAsia="Gill Sans MT Std Light" w:hAnsi="Gill Sans MT Std Light" w:cs="Times New Roman"/>
        </w:rPr>
        <w:t>:</w:t>
      </w:r>
    </w:p>
    <w:p w14:paraId="6FF6CA9F" w14:textId="081B131D" w:rsidR="0043219A" w:rsidRPr="005C622F" w:rsidRDefault="0043219A" w:rsidP="0043219A">
      <w:pPr>
        <w:numPr>
          <w:ilvl w:val="0"/>
          <w:numId w:val="26"/>
        </w:num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 xml:space="preserve">Schools </w:t>
      </w:r>
      <w:r w:rsidRPr="005C622F">
        <w:rPr>
          <w:rFonts w:ascii="Gill Sans MT Std Light" w:eastAsia="Gill Sans MT Std Light" w:hAnsi="Gill Sans MT Std Light" w:cs="Times New Roman"/>
          <w:color w:val="BE5925"/>
        </w:rPr>
        <w:t>MUST</w:t>
      </w:r>
      <w:r w:rsidRPr="005C622F">
        <w:rPr>
          <w:rFonts w:ascii="Gill Sans MT Std Light" w:eastAsia="Gill Sans MT Std Light" w:hAnsi="Gill Sans MT Std Light" w:cs="Times New Roman"/>
        </w:rPr>
        <w:t xml:space="preserve"> consider inclusive education, family financial constraints and community expectations when determining school levies and charges.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</w:p>
    <w:p w14:paraId="69C8209B" w14:textId="77777777" w:rsidR="0043219A" w:rsidRPr="005C622F" w:rsidRDefault="0043219A" w:rsidP="0043219A">
      <w:pPr>
        <w:numPr>
          <w:ilvl w:val="0"/>
          <w:numId w:val="26"/>
        </w:num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 xml:space="preserve">Levies </w:t>
      </w:r>
      <w:r w:rsidRPr="005C622F">
        <w:rPr>
          <w:rFonts w:ascii="Gill Sans MT Std Light" w:eastAsia="Gill Sans MT Std Light" w:hAnsi="Gill Sans MT Std Light" w:cs="Times New Roman"/>
          <w:color w:val="BE5925"/>
        </w:rPr>
        <w:t>MUST</w:t>
      </w:r>
      <w:r w:rsidRPr="005C622F">
        <w:rPr>
          <w:rFonts w:ascii="Gill Sans MT Std Light" w:eastAsia="Gill Sans MT Std Light" w:hAnsi="Gill Sans MT Std Light" w:cs="Times New Roman"/>
        </w:rPr>
        <w:t xml:space="preserve"> be set at the minimum amount possible.</w:t>
      </w:r>
    </w:p>
    <w:p w14:paraId="3D97DB69" w14:textId="2D6A44F8" w:rsidR="0043219A" w:rsidRPr="005C622F" w:rsidRDefault="0043219A" w:rsidP="0043219A">
      <w:pPr>
        <w:numPr>
          <w:ilvl w:val="0"/>
          <w:numId w:val="26"/>
        </w:num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 xml:space="preserve">The principal </w:t>
      </w:r>
      <w:r w:rsidRPr="005C622F">
        <w:rPr>
          <w:rFonts w:ascii="Gill Sans MT Std Light" w:eastAsia="Gill Sans MT Std Light" w:hAnsi="Gill Sans MT Std Light" w:cs="Times New Roman"/>
          <w:color w:val="BE5925"/>
        </w:rPr>
        <w:t>MUST</w:t>
      </w:r>
      <w:r w:rsidRPr="005C622F">
        <w:rPr>
          <w:rFonts w:ascii="Gill Sans MT Std Light" w:eastAsia="Gill Sans MT Std Light" w:hAnsi="Gill Sans MT Std Light" w:cs="Times New Roman"/>
        </w:rPr>
        <w:t xml:space="preserve"> consult with the School Association in the development of the school-specific Levies and Charges Policy.</w:t>
      </w:r>
    </w:p>
    <w:p w14:paraId="05C923B7" w14:textId="2BB8FD11" w:rsidR="0043219A" w:rsidRPr="005C622F" w:rsidRDefault="0043219A" w:rsidP="0043219A">
      <w:pPr>
        <w:numPr>
          <w:ilvl w:val="0"/>
          <w:numId w:val="26"/>
        </w:num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 xml:space="preserve">The school-specific Levies and Charges Policy </w:t>
      </w:r>
      <w:r w:rsidRPr="005C622F">
        <w:rPr>
          <w:rFonts w:ascii="Gill Sans MT Std Light" w:eastAsia="Gill Sans MT Std Light" w:hAnsi="Gill Sans MT Std Light" w:cs="Times New Roman"/>
          <w:color w:val="BE5925"/>
        </w:rPr>
        <w:t>MUST</w:t>
      </w:r>
      <w:r w:rsidRPr="005C622F">
        <w:rPr>
          <w:rFonts w:ascii="Gill Sans MT Std Light" w:eastAsia="Gill Sans MT Std Light" w:hAnsi="Gill Sans MT Std Light" w:cs="Times New Roman"/>
        </w:rPr>
        <w:t xml:space="preserve"> be developed and implemented in accordance with the </w:t>
      </w:r>
      <w:hyperlink r:id="rId18" w:history="1">
        <w:r w:rsidRPr="00052CFF">
          <w:rPr>
            <w:rStyle w:val="Hyperlink"/>
            <w:rFonts w:ascii="Gill Sans MT Std Light" w:eastAsia="Gill Sans MT Std Light" w:hAnsi="Gill Sans MT Std Light" w:cs="Times New Roman"/>
          </w:rPr>
          <w:t>School Levies and Charges Procedure</w:t>
        </w:r>
      </w:hyperlink>
      <w:r w:rsidR="00451D68">
        <w:rPr>
          <w:rStyle w:val="Hyperlink"/>
          <w:rFonts w:ascii="Gill Sans MT Std Light" w:eastAsia="Gill Sans MT Std Light" w:hAnsi="Gill Sans MT Std Light" w:cs="Times New Roman"/>
        </w:rPr>
        <w:t xml:space="preserve"> [staff only]</w:t>
      </w:r>
      <w:r w:rsidRPr="005C622F">
        <w:rPr>
          <w:rFonts w:ascii="Gill Sans MT Std Light" w:eastAsia="Gill Sans MT Std Light" w:hAnsi="Gill Sans MT Std Light" w:cs="Times New Roman"/>
        </w:rPr>
        <w:t>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</w:p>
    <w:p w14:paraId="106BCB6C" w14:textId="77777777" w:rsidR="00AE36C4" w:rsidRDefault="0043219A" w:rsidP="0043219A">
      <w:pPr>
        <w:pStyle w:val="Heading2"/>
      </w:pPr>
      <w:r>
        <w:t>Levies and Charges Requirements</w:t>
      </w:r>
    </w:p>
    <w:p w14:paraId="143E972A" w14:textId="0B9E0EA9" w:rsidR="0043219A" w:rsidRPr="005C622F" w:rsidRDefault="0043219A" w:rsidP="0043219A">
      <w:pPr>
        <w:keepNext/>
        <w:keepLines/>
        <w:spacing w:before="240" w:after="120"/>
        <w:ind w:left="595" w:hanging="595"/>
        <w:outlineLvl w:val="2"/>
        <w:rPr>
          <w:rFonts w:ascii="Gill Sans MT Std Light" w:eastAsia="SimHei" w:hAnsi="Gill Sans MT Std Light" w:cs="Times New Roman"/>
          <w:caps/>
          <w:color w:val="1E384B"/>
          <w:sz w:val="24"/>
          <w:szCs w:val="24"/>
        </w:rPr>
      </w:pPr>
      <w:permStart w:id="656819755" w:edGrp="everyone"/>
      <w:permEnd w:id="656819755"/>
      <w:r w:rsidRPr="005C622F">
        <w:rPr>
          <w:rFonts w:ascii="Gill Sans MT Std Light" w:eastAsia="SimHei" w:hAnsi="Gill Sans MT Std Light" w:cs="Times New Roman"/>
          <w:caps/>
          <w:color w:val="1E384B"/>
          <w:sz w:val="24"/>
          <w:szCs w:val="24"/>
        </w:rPr>
        <w:t xml:space="preserve">Levies </w:t>
      </w:r>
      <w:r>
        <w:rPr>
          <w:rFonts w:ascii="Gill Sans MT Std Light" w:eastAsia="SimHei" w:hAnsi="Gill Sans MT Std Light" w:cs="Times New Roman"/>
          <w:caps/>
          <w:color w:val="1E384B"/>
          <w:sz w:val="24"/>
          <w:szCs w:val="24"/>
        </w:rPr>
        <w:t xml:space="preserve">for </w:t>
      </w:r>
      <w:permStart w:id="757600511" w:edGrp="everyone"/>
      <w:r w:rsidR="00DF4CDF">
        <w:rPr>
          <w:rFonts w:ascii="Gill Sans MT Std Light" w:eastAsia="SimHei" w:hAnsi="Gill Sans MT Std Light" w:cs="Times New Roman"/>
          <w:caps/>
          <w:color w:val="1E384B"/>
          <w:sz w:val="24"/>
          <w:szCs w:val="24"/>
        </w:rPr>
        <w:t>202</w:t>
      </w:r>
      <w:r w:rsidR="000F50EE">
        <w:rPr>
          <w:rFonts w:ascii="Gill Sans MT Std Light" w:eastAsia="SimHei" w:hAnsi="Gill Sans MT Std Light" w:cs="Times New Roman"/>
          <w:caps/>
          <w:color w:val="1E384B"/>
          <w:sz w:val="24"/>
          <w:szCs w:val="24"/>
        </w:rPr>
        <w:t>3</w:t>
      </w:r>
      <w:permEnd w:id="757600511"/>
    </w:p>
    <w:p w14:paraId="4039D0E4" w14:textId="34F4B74F" w:rsidR="0043219A" w:rsidRPr="005C622F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>Parents contribute towards the cost of essential items and services that support normal educational instruction through payment of an annual all-inclusive levy for their child.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  <w:r w:rsidR="00133C46">
        <w:rPr>
          <w:rFonts w:ascii="Gill Sans MT Std Light" w:eastAsia="Gill Sans MT Std Light" w:hAnsi="Gill Sans MT Std Light" w:cs="Times New Roman"/>
        </w:rPr>
        <w:t xml:space="preserve">Kindergarten to Year 10 schools </w:t>
      </w:r>
      <w:r w:rsidR="00133C46" w:rsidRPr="00BA3D3D">
        <w:rPr>
          <w:rFonts w:ascii="Gill Sans MT Std Light" w:eastAsia="Gill Sans MT Std Light" w:hAnsi="Gill Sans MT Std Light" w:cs="Times New Roman"/>
          <w:color w:val="BE5925"/>
        </w:rPr>
        <w:t>MUST</w:t>
      </w:r>
      <w:r w:rsidR="00133C46">
        <w:rPr>
          <w:rFonts w:ascii="Gill Sans MT Std Light" w:eastAsia="Gill Sans MT Std Light" w:hAnsi="Gill Sans MT Std Light" w:cs="Times New Roman"/>
        </w:rPr>
        <w:t xml:space="preserve"> have completed the transition to an all-inclusive levy for the 2021 school year. Colleges and Year 11 and 12 at Extension Schools will not need to complete this transition until the 2022 school year.</w:t>
      </w:r>
    </w:p>
    <w:p w14:paraId="050FA23C" w14:textId="11C15A31" w:rsidR="0043219A" w:rsidRPr="005C622F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>Once parents have paid the levy, the school will not request any additional payments for essential items or services needed in that school year.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</w:p>
    <w:p w14:paraId="43CF7E63" w14:textId="04B14FB3" w:rsidR="0043219A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>Families who are supported through the Student Assistance Scheme (STAS) do not need to pay levies.</w:t>
      </w:r>
      <w:r w:rsidR="00641E10">
        <w:rPr>
          <w:rFonts w:ascii="Gill Sans MT Std Light" w:eastAsia="Gill Sans MT Std Light" w:hAnsi="Gill Sans MT Std Light" w:cs="Times New Roman"/>
        </w:rPr>
        <w:t xml:space="preserve"> </w:t>
      </w:r>
      <w:hyperlink r:id="rId19" w:history="1">
        <w:r w:rsidR="00641E10">
          <w:rPr>
            <w:rStyle w:val="Hyperlink"/>
            <w:rFonts w:ascii="Gill Sans MT Std Light" w:eastAsia="Gill Sans MT Std Light" w:hAnsi="Gill Sans MT Std Light" w:cs="Times New Roman"/>
          </w:rPr>
          <w:t>A</w:t>
        </w:r>
        <w:r w:rsidR="002802A1" w:rsidRPr="002802A1">
          <w:rPr>
            <w:rStyle w:val="Hyperlink"/>
            <w:rFonts w:ascii="Gill Sans MT Std Light" w:eastAsia="Gill Sans MT Std Light" w:hAnsi="Gill Sans MT Std Light" w:cs="Times New Roman"/>
          </w:rPr>
          <w:t>ppl</w:t>
        </w:r>
        <w:r w:rsidR="00641E10">
          <w:rPr>
            <w:rStyle w:val="Hyperlink"/>
            <w:rFonts w:ascii="Gill Sans MT Std Light" w:eastAsia="Gill Sans MT Std Light" w:hAnsi="Gill Sans MT Std Light" w:cs="Times New Roman"/>
          </w:rPr>
          <w:t>ications</w:t>
        </w:r>
        <w:r w:rsidR="002802A1" w:rsidRPr="002802A1">
          <w:rPr>
            <w:rStyle w:val="Hyperlink"/>
            <w:rFonts w:ascii="Gill Sans MT Std Light" w:eastAsia="Gill Sans MT Std Light" w:hAnsi="Gill Sans MT Std Light" w:cs="Times New Roman"/>
          </w:rPr>
          <w:t xml:space="preserve"> for the Student Assistance Scheme</w:t>
        </w:r>
      </w:hyperlink>
      <w:r w:rsidR="002802A1">
        <w:rPr>
          <w:rFonts w:ascii="Gill Sans MT Std Light" w:eastAsia="Gill Sans MT Std Light" w:hAnsi="Gill Sans MT Std Light" w:cs="Times New Roman"/>
        </w:rPr>
        <w:t xml:space="preserve"> </w:t>
      </w:r>
      <w:r w:rsidR="00641E10">
        <w:rPr>
          <w:rFonts w:ascii="Gill Sans MT Std Light" w:eastAsia="Gill Sans MT Std Light" w:hAnsi="Gill Sans MT Std Light" w:cs="Times New Roman"/>
        </w:rPr>
        <w:t xml:space="preserve">may be made </w:t>
      </w:r>
      <w:r w:rsidR="002802A1">
        <w:rPr>
          <w:rFonts w:ascii="Gill Sans MT Std Light" w:eastAsia="Gill Sans MT Std Light" w:hAnsi="Gill Sans MT Std Light" w:cs="Times New Roman"/>
        </w:rPr>
        <w:t>online</w:t>
      </w:r>
      <w:r w:rsidRPr="005C622F">
        <w:rPr>
          <w:rFonts w:ascii="Gill Sans MT Std Light" w:eastAsia="Gill Sans MT Std Light" w:hAnsi="Gill Sans MT Std Light" w:cs="Times New Roman"/>
        </w:rPr>
        <w:t xml:space="preserve">, or </w:t>
      </w:r>
      <w:r w:rsidR="00657116">
        <w:rPr>
          <w:rFonts w:ascii="Gill Sans MT Std Light" w:eastAsia="Gill Sans MT Std Light" w:hAnsi="Gill Sans MT Std Light" w:cs="Times New Roman"/>
        </w:rPr>
        <w:t>paper form</w:t>
      </w:r>
      <w:r w:rsidR="00641E10">
        <w:rPr>
          <w:rFonts w:ascii="Gill Sans MT Std Light" w:eastAsia="Gill Sans MT Std Light" w:hAnsi="Gill Sans MT Std Light" w:cs="Times New Roman"/>
        </w:rPr>
        <w:t>s collected</w:t>
      </w:r>
      <w:r w:rsidR="00657116">
        <w:rPr>
          <w:rFonts w:ascii="Gill Sans MT Std Light" w:eastAsia="Gill Sans MT Std Light" w:hAnsi="Gill Sans MT Std Light" w:cs="Times New Roman"/>
        </w:rPr>
        <w:t xml:space="preserve"> </w:t>
      </w:r>
      <w:r w:rsidRPr="005C622F">
        <w:rPr>
          <w:rFonts w:ascii="Gill Sans MT Std Light" w:eastAsia="Gill Sans MT Std Light" w:hAnsi="Gill Sans MT Std Light" w:cs="Times New Roman"/>
        </w:rPr>
        <w:t xml:space="preserve">from the front office at the school. </w:t>
      </w:r>
    </w:p>
    <w:p w14:paraId="3FF852E2" w14:textId="7741B8DD" w:rsidR="00BC01E9" w:rsidRDefault="00BC01E9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BC01E9">
        <w:rPr>
          <w:rFonts w:ascii="Gill Sans MT Std Light" w:eastAsia="Gill Sans MT Std Light" w:hAnsi="Gill Sans MT Std Light" w:cs="Times New Roman"/>
        </w:rPr>
        <w:t xml:space="preserve">Levies include costs for </w:t>
      </w:r>
      <w:r>
        <w:rPr>
          <w:rFonts w:ascii="Gill Sans MT Std Light" w:eastAsia="Gill Sans MT Std Light" w:hAnsi="Gill Sans MT Std Light" w:cs="Times New Roman"/>
        </w:rPr>
        <w:t xml:space="preserve">all </w:t>
      </w:r>
      <w:r w:rsidRPr="00BC01E9">
        <w:rPr>
          <w:rFonts w:ascii="Gill Sans MT Std Light" w:eastAsia="Gill Sans MT Std Light" w:hAnsi="Gill Sans MT Std Light" w:cs="Times New Roman"/>
        </w:rPr>
        <w:t>items and services that are required to complete the normal educational instruction at the school.</w:t>
      </w:r>
      <w:r>
        <w:rPr>
          <w:rFonts w:ascii="Gill Sans MT Std Light" w:eastAsia="Gill Sans MT Std Light" w:hAnsi="Gill Sans MT Std Light" w:cs="Times New Roman"/>
        </w:rPr>
        <w:t xml:space="preserve"> </w:t>
      </w:r>
    </w:p>
    <w:p w14:paraId="0A306459" w14:textId="79534FB5" w:rsidR="00E00213" w:rsidRPr="005C622F" w:rsidRDefault="00E00213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>
        <w:rPr>
          <w:rFonts w:ascii="Gill Sans MT Std Light" w:eastAsia="Gill Sans MT Std Light" w:hAnsi="Gill Sans MT Std Light" w:cs="Times New Roman"/>
        </w:rPr>
        <w:t>School uniforms are not included in the levy.</w:t>
      </w:r>
      <w:r w:rsidR="00BC01E9">
        <w:rPr>
          <w:rFonts w:ascii="Gill Sans MT Std Light" w:eastAsia="Gill Sans MT Std Light" w:hAnsi="Gill Sans MT Std Light" w:cs="Times New Roman"/>
        </w:rPr>
        <w:t xml:space="preserve"> Other specific examples and exceptions are detailed in the </w:t>
      </w:r>
      <w:hyperlink r:id="rId20" w:history="1">
        <w:r w:rsidR="00BC01E9" w:rsidRPr="00052CFF">
          <w:rPr>
            <w:rStyle w:val="Hyperlink"/>
            <w:rFonts w:ascii="Gill Sans MT Std Light" w:eastAsia="Gill Sans MT Std Light" w:hAnsi="Gill Sans MT Std Light" w:cs="Times New Roman"/>
          </w:rPr>
          <w:t>School Levies and Charges Procedure</w:t>
        </w:r>
      </w:hyperlink>
      <w:r w:rsidR="00451D68">
        <w:rPr>
          <w:rStyle w:val="Hyperlink"/>
          <w:rFonts w:ascii="Gill Sans MT Std Light" w:eastAsia="Gill Sans MT Std Light" w:hAnsi="Gill Sans MT Std Light" w:cs="Times New Roman"/>
        </w:rPr>
        <w:t xml:space="preserve"> [staff only]</w:t>
      </w:r>
      <w:r w:rsidR="00BC01E9">
        <w:rPr>
          <w:rFonts w:ascii="Gill Sans MT Std Light" w:eastAsia="Gill Sans MT Std Light" w:hAnsi="Gill Sans MT Std Light" w:cs="Times New Roman"/>
        </w:rPr>
        <w:t>.</w:t>
      </w:r>
    </w:p>
    <w:p w14:paraId="1CAAACB0" w14:textId="77777777" w:rsidR="002162A3" w:rsidRDefault="002162A3">
      <w:pPr>
        <w:spacing w:after="160" w:line="259" w:lineRule="auto"/>
        <w:rPr>
          <w:rFonts w:ascii="Gill Sans MT Std Light" w:eastAsia="Gill Sans MT Std Light" w:hAnsi="Gill Sans MT Std Light" w:cs="Times New Roman"/>
          <w:color w:val="FF0000"/>
          <w:highlight w:val="yellow"/>
        </w:rPr>
      </w:pPr>
      <w:r>
        <w:rPr>
          <w:rFonts w:ascii="Gill Sans MT Std Light" w:eastAsia="Gill Sans MT Std Light" w:hAnsi="Gill Sans MT Std Light" w:cs="Times New Roman"/>
          <w:color w:val="FF0000"/>
          <w:highlight w:val="yello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7"/>
        <w:gridCol w:w="2835"/>
        <w:gridCol w:w="3770"/>
      </w:tblGrid>
      <w:tr w:rsidR="0043219A" w:rsidRPr="00D935D2" w14:paraId="5DAD6783" w14:textId="77777777" w:rsidTr="00D728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975C118" w14:textId="77777777" w:rsidR="0043219A" w:rsidRPr="007435DC" w:rsidRDefault="0043219A" w:rsidP="00D728C0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</w:pPr>
            <w:permStart w:id="1060708665" w:edGrp="everyone"/>
            <w:r w:rsidRPr="007435DC"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  <w:lastRenderedPageBreak/>
              <w:t>Year level</w:t>
            </w:r>
          </w:p>
        </w:tc>
        <w:tc>
          <w:tcPr>
            <w:tcW w:w="2835" w:type="dxa"/>
          </w:tcPr>
          <w:p w14:paraId="257D7962" w14:textId="77777777" w:rsidR="0043219A" w:rsidRPr="007435DC" w:rsidRDefault="0043219A" w:rsidP="00D728C0">
            <w:pPr>
              <w:spacing w:before="60" w:after="6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</w:pPr>
            <w:r w:rsidRPr="007435DC"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  <w:t>Amount</w:t>
            </w:r>
          </w:p>
        </w:tc>
        <w:tc>
          <w:tcPr>
            <w:tcW w:w="3770" w:type="dxa"/>
          </w:tcPr>
          <w:p w14:paraId="59A658E6" w14:textId="77777777" w:rsidR="0043219A" w:rsidRPr="007435DC" w:rsidRDefault="0043219A" w:rsidP="00D728C0">
            <w:pPr>
              <w:spacing w:before="60" w:after="6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</w:pPr>
            <w:r w:rsidRPr="007435DC"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  <w:t>Items and services included</w:t>
            </w:r>
          </w:p>
        </w:tc>
      </w:tr>
      <w:tr w:rsidR="0043219A" w:rsidRPr="00D935D2" w14:paraId="0172E113" w14:textId="77777777" w:rsidTr="00D72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069055F" w14:textId="43A4E6A8" w:rsidR="0043219A" w:rsidRPr="00B414D3" w:rsidRDefault="0043219A" w:rsidP="00D728C0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Kinder</w:t>
            </w:r>
            <w:r w:rsidR="00DF4CDF" w:rsidRPr="00B414D3">
              <w:rPr>
                <w:rFonts w:ascii="Gill Sans MT Std Light" w:eastAsia="Gill Sans MT Std Light" w:hAnsi="Gill Sans MT Std Light" w:cs="Times New Roman"/>
              </w:rPr>
              <w:t>garten</w:t>
            </w:r>
          </w:p>
        </w:tc>
        <w:tc>
          <w:tcPr>
            <w:tcW w:w="2835" w:type="dxa"/>
          </w:tcPr>
          <w:p w14:paraId="38000639" w14:textId="17DDC08B" w:rsidR="0043219A" w:rsidRPr="00B414D3" w:rsidRDefault="0043219A" w:rsidP="00DF4CDF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$</w:t>
            </w:r>
            <w:r w:rsidR="00F77A24">
              <w:rPr>
                <w:rFonts w:ascii="Gill Sans MT Std Light" w:eastAsia="Gill Sans MT Std Light" w:hAnsi="Gill Sans MT Std Light" w:cs="Times New Roman"/>
              </w:rPr>
              <w:t>185</w:t>
            </w:r>
          </w:p>
        </w:tc>
        <w:tc>
          <w:tcPr>
            <w:tcW w:w="3770" w:type="dxa"/>
          </w:tcPr>
          <w:p w14:paraId="77F1D575" w14:textId="77777777" w:rsidR="00DF4CDF" w:rsidRPr="00B414D3" w:rsidRDefault="00DF4CDF" w:rsidP="00D728C0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Curriculum Resources</w:t>
            </w:r>
          </w:p>
          <w:p w14:paraId="73FB8415" w14:textId="7692C739" w:rsidR="0043219A" w:rsidRPr="00B414D3" w:rsidRDefault="0043219A" w:rsidP="00D728C0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Stationery </w:t>
            </w:r>
          </w:p>
          <w:p w14:paraId="13070F7F" w14:textId="7B133F83" w:rsidR="0043219A" w:rsidRPr="00B414D3" w:rsidRDefault="0043219A" w:rsidP="00D728C0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Excursion</w:t>
            </w:r>
            <w:r w:rsidR="00DF4CDF" w:rsidRPr="00B414D3">
              <w:rPr>
                <w:rFonts w:ascii="Gill Sans MT Std Light" w:eastAsia="Gill Sans MT Std Light" w:hAnsi="Gill Sans MT Std Light" w:cs="Times New Roman"/>
              </w:rPr>
              <w:t>s</w:t>
            </w: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 </w:t>
            </w:r>
          </w:p>
          <w:p w14:paraId="585BF917" w14:textId="141E8498" w:rsidR="00DF4CDF" w:rsidRPr="00B414D3" w:rsidRDefault="00DF4CDF" w:rsidP="00D728C0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Visiting Performances</w:t>
            </w:r>
          </w:p>
          <w:p w14:paraId="71D16793" w14:textId="4C72FB54" w:rsidR="00DF4CDF" w:rsidRPr="00B414D3" w:rsidRDefault="00DF4CDF" w:rsidP="00D728C0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Printing and Photocopying</w:t>
            </w:r>
          </w:p>
          <w:p w14:paraId="10EA23FA" w14:textId="77777777" w:rsidR="0043219A" w:rsidRPr="00B414D3" w:rsidRDefault="0043219A" w:rsidP="00D728C0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Other learning materials </w:t>
            </w:r>
          </w:p>
        </w:tc>
      </w:tr>
      <w:tr w:rsidR="0043219A" w:rsidRPr="00D935D2" w14:paraId="2B62D9DE" w14:textId="77777777" w:rsidTr="00D728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F3152AC" w14:textId="30B73093" w:rsidR="0043219A" w:rsidRPr="00B414D3" w:rsidRDefault="00DF4CDF" w:rsidP="00DF4CDF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Preparatory</w:t>
            </w:r>
          </w:p>
        </w:tc>
        <w:tc>
          <w:tcPr>
            <w:tcW w:w="2835" w:type="dxa"/>
          </w:tcPr>
          <w:p w14:paraId="123D4FE1" w14:textId="5C15A02E" w:rsidR="0043219A" w:rsidRPr="00B414D3" w:rsidRDefault="0043219A" w:rsidP="00DF4CDF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$</w:t>
            </w:r>
            <w:r w:rsidR="00F77A24">
              <w:rPr>
                <w:rFonts w:ascii="Gill Sans MT Std Light" w:eastAsia="Gill Sans MT Std Light" w:hAnsi="Gill Sans MT Std Light" w:cs="Times New Roman"/>
              </w:rPr>
              <w:t>210</w:t>
            </w:r>
          </w:p>
        </w:tc>
        <w:tc>
          <w:tcPr>
            <w:tcW w:w="3770" w:type="dxa"/>
          </w:tcPr>
          <w:p w14:paraId="6FFA3AC7" w14:textId="48DB9F0F" w:rsidR="00DF4CDF" w:rsidRPr="00B414D3" w:rsidRDefault="00DF4CDF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Curriculum Resources</w:t>
            </w:r>
          </w:p>
          <w:p w14:paraId="552E1CFA" w14:textId="41763C75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Stationery </w:t>
            </w:r>
          </w:p>
          <w:p w14:paraId="651A87C9" w14:textId="07090FA5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Excursion</w:t>
            </w:r>
            <w:r w:rsidR="00DF4CDF" w:rsidRPr="00B414D3">
              <w:rPr>
                <w:rFonts w:ascii="Gill Sans MT Std Light" w:eastAsia="Gill Sans MT Std Light" w:hAnsi="Gill Sans MT Std Light" w:cs="Times New Roman"/>
              </w:rPr>
              <w:t>s</w:t>
            </w: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 </w:t>
            </w:r>
          </w:p>
          <w:p w14:paraId="45D80DD3" w14:textId="61B1DD9D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Visiting performance</w:t>
            </w:r>
            <w:r w:rsidR="00DF4CDF" w:rsidRPr="00B414D3">
              <w:rPr>
                <w:rFonts w:ascii="Gill Sans MT Std Light" w:eastAsia="Gill Sans MT Std Light" w:hAnsi="Gill Sans MT Std Light" w:cs="Times New Roman"/>
              </w:rPr>
              <w:t>s</w:t>
            </w: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 </w:t>
            </w:r>
          </w:p>
          <w:p w14:paraId="0C972F66" w14:textId="77777777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Printing and photocopying </w:t>
            </w:r>
          </w:p>
          <w:p w14:paraId="1F020412" w14:textId="77777777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Other learning materials </w:t>
            </w:r>
          </w:p>
        </w:tc>
      </w:tr>
      <w:tr w:rsidR="00DF4CDF" w:rsidRPr="00D935D2" w14:paraId="4C536E02" w14:textId="77777777" w:rsidTr="00D72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48802AA" w14:textId="1F8AAE80" w:rsidR="00DF4CDF" w:rsidRPr="00B414D3" w:rsidRDefault="0012486A" w:rsidP="00DF4CDF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Year 1 – Year 2</w:t>
            </w:r>
          </w:p>
        </w:tc>
        <w:tc>
          <w:tcPr>
            <w:tcW w:w="2835" w:type="dxa"/>
          </w:tcPr>
          <w:p w14:paraId="70DADA32" w14:textId="057487BA" w:rsidR="00DF4CDF" w:rsidRPr="00B414D3" w:rsidRDefault="0012486A" w:rsidP="00DF4CDF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$2</w:t>
            </w:r>
            <w:r w:rsidR="00F77A24">
              <w:rPr>
                <w:rFonts w:ascii="Gill Sans MT Std Light" w:eastAsia="Gill Sans MT Std Light" w:hAnsi="Gill Sans MT Std Light" w:cs="Times New Roman"/>
              </w:rPr>
              <w:t>35</w:t>
            </w:r>
          </w:p>
        </w:tc>
        <w:tc>
          <w:tcPr>
            <w:tcW w:w="3770" w:type="dxa"/>
          </w:tcPr>
          <w:p w14:paraId="06789580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Curriculum Resources</w:t>
            </w:r>
          </w:p>
          <w:p w14:paraId="5B0BF21E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Stationery </w:t>
            </w:r>
          </w:p>
          <w:p w14:paraId="74543F96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Excursions </w:t>
            </w:r>
          </w:p>
          <w:p w14:paraId="5F1863C3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Visiting performances </w:t>
            </w:r>
          </w:p>
          <w:p w14:paraId="45B81CDC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Printing and photocopying </w:t>
            </w:r>
          </w:p>
          <w:p w14:paraId="16F190F9" w14:textId="433808C7" w:rsidR="00DF4CDF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Other learning materials</w:t>
            </w:r>
          </w:p>
        </w:tc>
      </w:tr>
      <w:tr w:rsidR="0043219A" w:rsidRPr="00D935D2" w14:paraId="0C498FC2" w14:textId="77777777" w:rsidTr="00D728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A4CDD63" w14:textId="17701EA0" w:rsidR="0043219A" w:rsidRPr="00B414D3" w:rsidRDefault="0043219A" w:rsidP="0012486A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Year 3 </w:t>
            </w:r>
          </w:p>
        </w:tc>
        <w:tc>
          <w:tcPr>
            <w:tcW w:w="2835" w:type="dxa"/>
          </w:tcPr>
          <w:p w14:paraId="41D5DA3C" w14:textId="4C1BFCDD" w:rsidR="0043219A" w:rsidRPr="00B414D3" w:rsidRDefault="0043219A" w:rsidP="0012486A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$</w:t>
            </w:r>
            <w:r w:rsidR="0012486A" w:rsidRPr="00B414D3">
              <w:rPr>
                <w:rFonts w:ascii="Gill Sans MT Std Light" w:eastAsia="Gill Sans MT Std Light" w:hAnsi="Gill Sans MT Std Light" w:cs="Times New Roman"/>
              </w:rPr>
              <w:t>2</w:t>
            </w:r>
            <w:r w:rsidR="00F77A24">
              <w:rPr>
                <w:rFonts w:ascii="Gill Sans MT Std Light" w:eastAsia="Gill Sans MT Std Light" w:hAnsi="Gill Sans MT Std Light" w:cs="Times New Roman"/>
              </w:rPr>
              <w:t>60</w:t>
            </w:r>
          </w:p>
        </w:tc>
        <w:tc>
          <w:tcPr>
            <w:tcW w:w="3770" w:type="dxa"/>
          </w:tcPr>
          <w:p w14:paraId="5774585A" w14:textId="77777777" w:rsidR="0012486A" w:rsidRPr="00B414D3" w:rsidRDefault="0012486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Curriculum Resources</w:t>
            </w:r>
          </w:p>
          <w:p w14:paraId="4421FD46" w14:textId="2CE139D5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Stationery </w:t>
            </w:r>
          </w:p>
          <w:p w14:paraId="66FE3939" w14:textId="77777777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Excursions </w:t>
            </w:r>
          </w:p>
          <w:p w14:paraId="41E634E5" w14:textId="77777777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Visiting performance </w:t>
            </w:r>
          </w:p>
          <w:p w14:paraId="37881254" w14:textId="4DBE7F6F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Swimming and </w:t>
            </w:r>
            <w:r w:rsidR="0012486A" w:rsidRPr="00B414D3">
              <w:rPr>
                <w:rFonts w:ascii="Gill Sans MT Std Light" w:eastAsia="Gill Sans MT Std Light" w:hAnsi="Gill Sans MT Std Light" w:cs="Times New Roman"/>
              </w:rPr>
              <w:t>W</w:t>
            </w: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ater </w:t>
            </w:r>
            <w:r w:rsidR="0012486A" w:rsidRPr="00B414D3">
              <w:rPr>
                <w:rFonts w:ascii="Gill Sans MT Std Light" w:eastAsia="Gill Sans MT Std Light" w:hAnsi="Gill Sans MT Std Light" w:cs="Times New Roman"/>
              </w:rPr>
              <w:t>S</w:t>
            </w: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afety </w:t>
            </w:r>
            <w:r w:rsidR="0012486A" w:rsidRPr="00B414D3">
              <w:rPr>
                <w:rFonts w:ascii="Gill Sans MT Std Light" w:eastAsia="Gill Sans MT Std Light" w:hAnsi="Gill Sans MT Std Light" w:cs="Times New Roman"/>
              </w:rPr>
              <w:t>P</w:t>
            </w: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rogram </w:t>
            </w:r>
          </w:p>
          <w:p w14:paraId="389D304D" w14:textId="77777777" w:rsidR="0012486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Printing and photocopying</w:t>
            </w:r>
          </w:p>
          <w:p w14:paraId="7A33F1E2" w14:textId="327E59BE" w:rsidR="0043219A" w:rsidRPr="00B414D3" w:rsidRDefault="0012486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Swimming Carnival</w:t>
            </w:r>
            <w:r w:rsidR="0043219A" w:rsidRPr="00B414D3">
              <w:rPr>
                <w:rFonts w:ascii="Gill Sans MT Std Light" w:eastAsia="Gill Sans MT Std Light" w:hAnsi="Gill Sans MT Std Light" w:cs="Times New Roman"/>
              </w:rPr>
              <w:t xml:space="preserve"> </w:t>
            </w:r>
          </w:p>
          <w:p w14:paraId="35D37558" w14:textId="77777777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Other learning materials </w:t>
            </w:r>
          </w:p>
        </w:tc>
      </w:tr>
      <w:tr w:rsidR="0012486A" w:rsidRPr="00D935D2" w14:paraId="02FCC688" w14:textId="77777777" w:rsidTr="00D72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9F2CB1B" w14:textId="40417D5B" w:rsidR="0012486A" w:rsidRPr="00B414D3" w:rsidRDefault="0012486A" w:rsidP="0012486A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Year 4</w:t>
            </w:r>
          </w:p>
        </w:tc>
        <w:tc>
          <w:tcPr>
            <w:tcW w:w="2835" w:type="dxa"/>
          </w:tcPr>
          <w:p w14:paraId="12668C73" w14:textId="6C1093D9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$2</w:t>
            </w:r>
            <w:r w:rsidR="00F77A24">
              <w:rPr>
                <w:rFonts w:ascii="Gill Sans MT Std Light" w:eastAsia="Gill Sans MT Std Light" w:hAnsi="Gill Sans MT Std Light" w:cs="Times New Roman"/>
              </w:rPr>
              <w:t>80</w:t>
            </w:r>
          </w:p>
        </w:tc>
        <w:tc>
          <w:tcPr>
            <w:tcW w:w="3770" w:type="dxa"/>
          </w:tcPr>
          <w:p w14:paraId="513C0AAB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Curriculum Resources</w:t>
            </w:r>
          </w:p>
          <w:p w14:paraId="07721239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Stationery </w:t>
            </w:r>
          </w:p>
          <w:p w14:paraId="3E31CEDA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Excursions </w:t>
            </w:r>
          </w:p>
          <w:p w14:paraId="17D9593D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Visiting performance </w:t>
            </w:r>
          </w:p>
          <w:p w14:paraId="08413D0D" w14:textId="3D093FB0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Swimming and Water Safety Program </w:t>
            </w:r>
          </w:p>
          <w:p w14:paraId="26DD1DC1" w14:textId="013B8B34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Winter Sports Exchange</w:t>
            </w:r>
          </w:p>
          <w:p w14:paraId="49CFBE90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Printing and photocopying</w:t>
            </w:r>
          </w:p>
          <w:p w14:paraId="41CE85E9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Swimming Carnival </w:t>
            </w:r>
          </w:p>
          <w:p w14:paraId="63FCA0B5" w14:textId="77777777" w:rsidR="0012486A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Other learning materials</w:t>
            </w:r>
          </w:p>
          <w:p w14:paraId="0326CFC1" w14:textId="7B78CA7A" w:rsidR="007435DC" w:rsidRPr="00B414D3" w:rsidRDefault="007435DC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</w:p>
        </w:tc>
      </w:tr>
      <w:tr w:rsidR="0043219A" w:rsidRPr="005C622F" w14:paraId="7ED745C4" w14:textId="77777777" w:rsidTr="00D728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D1CB055" w14:textId="26FC05A5" w:rsidR="0043219A" w:rsidRPr="00B414D3" w:rsidRDefault="0043219A" w:rsidP="0012486A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lastRenderedPageBreak/>
              <w:t>Year</w:t>
            </w:r>
            <w:r w:rsidR="0012486A" w:rsidRPr="00B414D3">
              <w:rPr>
                <w:rFonts w:ascii="Gill Sans MT Std Light" w:eastAsia="Gill Sans MT Std Light" w:hAnsi="Gill Sans MT Std Light" w:cs="Times New Roman"/>
              </w:rPr>
              <w:t xml:space="preserve"> 5</w:t>
            </w:r>
          </w:p>
        </w:tc>
        <w:tc>
          <w:tcPr>
            <w:tcW w:w="2835" w:type="dxa"/>
          </w:tcPr>
          <w:p w14:paraId="50A5A92F" w14:textId="18B2E8D8" w:rsidR="0043219A" w:rsidRPr="00B414D3" w:rsidRDefault="0012486A" w:rsidP="0012486A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$2</w:t>
            </w:r>
            <w:r w:rsidR="00F77A24">
              <w:rPr>
                <w:rFonts w:ascii="Gill Sans MT Std Light" w:eastAsia="Gill Sans MT Std Light" w:hAnsi="Gill Sans MT Std Light" w:cs="Times New Roman"/>
              </w:rPr>
              <w:t>90</w:t>
            </w:r>
          </w:p>
        </w:tc>
        <w:tc>
          <w:tcPr>
            <w:tcW w:w="3770" w:type="dxa"/>
          </w:tcPr>
          <w:p w14:paraId="63F96667" w14:textId="77777777" w:rsidR="0012486A" w:rsidRPr="00B414D3" w:rsidRDefault="0012486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Curriculum Resources</w:t>
            </w:r>
          </w:p>
          <w:p w14:paraId="7E585719" w14:textId="69BF1E47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Stationery </w:t>
            </w:r>
          </w:p>
          <w:p w14:paraId="1E1250EC" w14:textId="77777777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Excursions </w:t>
            </w:r>
          </w:p>
          <w:p w14:paraId="3FB72482" w14:textId="28202A8F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Visiting performance</w:t>
            </w:r>
            <w:r w:rsidR="0012486A" w:rsidRPr="00B414D3">
              <w:rPr>
                <w:rFonts w:ascii="Gill Sans MT Std Light" w:eastAsia="Gill Sans MT Std Light" w:hAnsi="Gill Sans MT Std Light" w:cs="Times New Roman"/>
              </w:rPr>
              <w:t>s</w:t>
            </w: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 </w:t>
            </w:r>
          </w:p>
          <w:p w14:paraId="70006099" w14:textId="4BD4F579" w:rsidR="0043219A" w:rsidRPr="00B414D3" w:rsidRDefault="0012486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Swimming and Water S</w:t>
            </w:r>
            <w:r w:rsidR="0043219A" w:rsidRPr="00B414D3">
              <w:rPr>
                <w:rFonts w:ascii="Gill Sans MT Std Light" w:eastAsia="Gill Sans MT Std Light" w:hAnsi="Gill Sans MT Std Light" w:cs="Times New Roman"/>
              </w:rPr>
              <w:t xml:space="preserve">afety </w:t>
            </w:r>
            <w:r w:rsidRPr="00B414D3">
              <w:rPr>
                <w:rFonts w:ascii="Gill Sans MT Std Light" w:eastAsia="Gill Sans MT Std Light" w:hAnsi="Gill Sans MT Std Light" w:cs="Times New Roman"/>
              </w:rPr>
              <w:t>P</w:t>
            </w:r>
            <w:r w:rsidR="0043219A" w:rsidRPr="00B414D3">
              <w:rPr>
                <w:rFonts w:ascii="Gill Sans MT Std Light" w:eastAsia="Gill Sans MT Std Light" w:hAnsi="Gill Sans MT Std Light" w:cs="Times New Roman"/>
              </w:rPr>
              <w:t xml:space="preserve">rogram </w:t>
            </w:r>
          </w:p>
          <w:p w14:paraId="43D9F275" w14:textId="6B5661A6" w:rsidR="0012486A" w:rsidRPr="00B414D3" w:rsidRDefault="0012486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Winter Sports Exchange</w:t>
            </w:r>
          </w:p>
          <w:p w14:paraId="5986B176" w14:textId="30CDEDEE" w:rsidR="0043219A" w:rsidRPr="00B414D3" w:rsidRDefault="0043219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Printing and photocopying </w:t>
            </w:r>
          </w:p>
          <w:p w14:paraId="672D955B" w14:textId="2E6C6840" w:rsidR="0012486A" w:rsidRPr="00B414D3" w:rsidRDefault="0012486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Swimming Carnival</w:t>
            </w:r>
          </w:p>
          <w:p w14:paraId="489B09E4" w14:textId="7897DCBF" w:rsidR="0043219A" w:rsidRPr="00B414D3" w:rsidRDefault="0043219A" w:rsidP="0012486A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Other learning materials </w:t>
            </w:r>
          </w:p>
        </w:tc>
      </w:tr>
      <w:tr w:rsidR="0012486A" w:rsidRPr="005C622F" w14:paraId="6C5EA226" w14:textId="77777777" w:rsidTr="00D72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8963497" w14:textId="0EA22B5B" w:rsidR="0012486A" w:rsidRPr="00B414D3" w:rsidRDefault="0012486A" w:rsidP="0012486A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Year 6</w:t>
            </w:r>
          </w:p>
        </w:tc>
        <w:tc>
          <w:tcPr>
            <w:tcW w:w="2835" w:type="dxa"/>
          </w:tcPr>
          <w:p w14:paraId="056C4A78" w14:textId="5FDD9570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$</w:t>
            </w:r>
            <w:r w:rsidR="00F77A24">
              <w:rPr>
                <w:rFonts w:ascii="Gill Sans MT Std Light" w:eastAsia="Gill Sans MT Std Light" w:hAnsi="Gill Sans MT Std Light" w:cs="Times New Roman"/>
              </w:rPr>
              <w:t>300</w:t>
            </w:r>
          </w:p>
        </w:tc>
        <w:tc>
          <w:tcPr>
            <w:tcW w:w="3770" w:type="dxa"/>
          </w:tcPr>
          <w:p w14:paraId="51C03DE3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Curriculum Resources</w:t>
            </w:r>
          </w:p>
          <w:p w14:paraId="57131CBB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Stationery </w:t>
            </w:r>
          </w:p>
          <w:p w14:paraId="13422806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Excursions </w:t>
            </w:r>
          </w:p>
          <w:p w14:paraId="6C062BD8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Visiting performances </w:t>
            </w:r>
          </w:p>
          <w:p w14:paraId="273E4310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Winter Sports Exchange</w:t>
            </w:r>
          </w:p>
          <w:p w14:paraId="1A9F7F34" w14:textId="7777777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Printing and photocopying </w:t>
            </w:r>
          </w:p>
          <w:p w14:paraId="73DF9ED1" w14:textId="6C9D62B3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Swimming Carnival</w:t>
            </w:r>
          </w:p>
          <w:p w14:paraId="26718741" w14:textId="64DCA937" w:rsidR="0012486A" w:rsidRPr="00B414D3" w:rsidRDefault="0012486A" w:rsidP="0012486A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Other learning materials</w:t>
            </w:r>
          </w:p>
        </w:tc>
      </w:tr>
    </w:tbl>
    <w:permEnd w:id="1060708665"/>
    <w:p w14:paraId="239C7D85" w14:textId="5F56FCEA" w:rsidR="0043219A" w:rsidRPr="005C622F" w:rsidRDefault="0043219A" w:rsidP="0043219A">
      <w:pPr>
        <w:keepNext/>
        <w:keepLines/>
        <w:spacing w:before="240" w:after="120"/>
        <w:ind w:left="595" w:hanging="595"/>
        <w:outlineLvl w:val="2"/>
        <w:rPr>
          <w:rFonts w:ascii="Gill Sans MT Std Light" w:eastAsia="SimHei" w:hAnsi="Gill Sans MT Std Light" w:cs="Times New Roman"/>
          <w:caps/>
          <w:color w:val="1E384B"/>
          <w:sz w:val="24"/>
          <w:szCs w:val="24"/>
        </w:rPr>
      </w:pPr>
      <w:r>
        <w:rPr>
          <w:rFonts w:ascii="Gill Sans MT Std Light" w:eastAsia="SimHei" w:hAnsi="Gill Sans MT Std Light" w:cs="Times New Roman"/>
          <w:caps/>
          <w:color w:val="1E384B"/>
          <w:sz w:val="24"/>
          <w:szCs w:val="24"/>
        </w:rPr>
        <w:t xml:space="preserve">Charges for </w:t>
      </w:r>
      <w:permStart w:id="411384706" w:edGrp="everyone"/>
      <w:r w:rsidR="00DF4CDF" w:rsidRPr="00B414D3">
        <w:rPr>
          <w:rFonts w:ascii="Gill Sans MT Std Light" w:eastAsia="SimHei" w:hAnsi="Gill Sans MT Std Light" w:cs="Times New Roman"/>
          <w:caps/>
          <w:color w:val="1E384B"/>
          <w:sz w:val="24"/>
          <w:szCs w:val="24"/>
        </w:rPr>
        <w:t>202</w:t>
      </w:r>
      <w:r w:rsidR="000F50EE">
        <w:rPr>
          <w:rFonts w:ascii="Gill Sans MT Std Light" w:eastAsia="SimHei" w:hAnsi="Gill Sans MT Std Light" w:cs="Times New Roman"/>
          <w:caps/>
          <w:color w:val="1E384B"/>
          <w:sz w:val="24"/>
          <w:szCs w:val="24"/>
        </w:rPr>
        <w:t>3</w:t>
      </w:r>
      <w:permEnd w:id="411384706"/>
    </w:p>
    <w:p w14:paraId="458820F9" w14:textId="16A3B355" w:rsidR="0043219A" w:rsidRPr="00D935D2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  <w:color w:val="FF0000"/>
          <w:highlight w:val="yellow"/>
        </w:rPr>
      </w:pPr>
      <w:permStart w:id="908287433" w:edGrp="everyone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0"/>
        <w:gridCol w:w="3257"/>
        <w:gridCol w:w="3015"/>
      </w:tblGrid>
      <w:tr w:rsidR="0043219A" w:rsidRPr="00D935D2" w14:paraId="1195D0A7" w14:textId="77777777" w:rsidTr="00D728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</w:tcPr>
          <w:p w14:paraId="1265B924" w14:textId="77777777" w:rsidR="0043219A" w:rsidRPr="007435DC" w:rsidRDefault="0043219A" w:rsidP="00D728C0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</w:pPr>
            <w:r w:rsidRPr="007435DC"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  <w:t>Optional activity or item</w:t>
            </w:r>
          </w:p>
        </w:tc>
        <w:tc>
          <w:tcPr>
            <w:tcW w:w="3257" w:type="dxa"/>
          </w:tcPr>
          <w:p w14:paraId="637C54E5" w14:textId="77777777" w:rsidR="0043219A" w:rsidRPr="007435DC" w:rsidRDefault="0043219A" w:rsidP="00D728C0">
            <w:pPr>
              <w:spacing w:before="60" w:after="6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</w:pPr>
            <w:r w:rsidRPr="007435DC"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  <w:t>Charge</w:t>
            </w:r>
          </w:p>
        </w:tc>
        <w:tc>
          <w:tcPr>
            <w:tcW w:w="3015" w:type="dxa"/>
          </w:tcPr>
          <w:p w14:paraId="33D1C596" w14:textId="77777777" w:rsidR="0043219A" w:rsidRPr="007435DC" w:rsidRDefault="0043219A" w:rsidP="00D728C0">
            <w:pPr>
              <w:spacing w:before="60" w:after="6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</w:pPr>
            <w:r w:rsidRPr="007435DC">
              <w:rPr>
                <w:rFonts w:ascii="Gill Sans MT Std Light" w:eastAsia="Gill Sans MT Std Light" w:hAnsi="Gill Sans MT Std Light" w:cs="Times New Roman"/>
                <w:b/>
                <w:color w:val="auto"/>
                <w:highlight w:val="lightGray"/>
              </w:rPr>
              <w:t>Payment date</w:t>
            </w:r>
          </w:p>
        </w:tc>
      </w:tr>
      <w:tr w:rsidR="0043219A" w:rsidRPr="00D935D2" w14:paraId="72B18A3F" w14:textId="77777777" w:rsidTr="00D72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</w:tcPr>
          <w:p w14:paraId="3B72633F" w14:textId="04D47E48" w:rsidR="0043219A" w:rsidRPr="00B414D3" w:rsidRDefault="00DF4CDF" w:rsidP="00D728C0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School Photos</w:t>
            </w:r>
          </w:p>
        </w:tc>
        <w:tc>
          <w:tcPr>
            <w:tcW w:w="3257" w:type="dxa"/>
          </w:tcPr>
          <w:p w14:paraId="2E5633CA" w14:textId="1CC7DCBE" w:rsidR="0043219A" w:rsidRPr="00B414D3" w:rsidRDefault="0043219A" w:rsidP="00D728C0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$25</w:t>
            </w:r>
            <w:r w:rsidR="00DF4CDF" w:rsidRPr="00B414D3">
              <w:rPr>
                <w:rFonts w:ascii="Gill Sans MT Std Light" w:eastAsia="Gill Sans MT Std Light" w:hAnsi="Gill Sans MT Std Light" w:cs="Times New Roman"/>
              </w:rPr>
              <w:t xml:space="preserve"> - $60</w:t>
            </w:r>
          </w:p>
        </w:tc>
        <w:tc>
          <w:tcPr>
            <w:tcW w:w="3015" w:type="dxa"/>
          </w:tcPr>
          <w:p w14:paraId="3C0DA64C" w14:textId="47573BF1" w:rsidR="00DF4CDF" w:rsidRPr="00B414D3" w:rsidRDefault="0043219A" w:rsidP="00DF4CDF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Term </w:t>
            </w:r>
            <w:r w:rsidR="000F50EE">
              <w:rPr>
                <w:rFonts w:ascii="Gill Sans MT Std Light" w:eastAsia="Gill Sans MT Std Light" w:hAnsi="Gill Sans MT Std Light" w:cs="Times New Roman"/>
              </w:rPr>
              <w:t>One</w:t>
            </w:r>
          </w:p>
        </w:tc>
      </w:tr>
      <w:tr w:rsidR="0012486A" w:rsidRPr="00D935D2" w14:paraId="7D53CDC3" w14:textId="77777777" w:rsidTr="00D728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</w:tcPr>
          <w:p w14:paraId="745B2646" w14:textId="62B282CA" w:rsidR="0012486A" w:rsidRPr="00B414D3" w:rsidRDefault="0012486A" w:rsidP="00D728C0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Grade 6 T-Shirts</w:t>
            </w:r>
          </w:p>
        </w:tc>
        <w:tc>
          <w:tcPr>
            <w:tcW w:w="3257" w:type="dxa"/>
          </w:tcPr>
          <w:p w14:paraId="67D83ED1" w14:textId="37C0426D" w:rsidR="0012486A" w:rsidRPr="00B414D3" w:rsidRDefault="0012486A" w:rsidP="00D728C0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$15 - $25</w:t>
            </w:r>
          </w:p>
        </w:tc>
        <w:tc>
          <w:tcPr>
            <w:tcW w:w="3015" w:type="dxa"/>
          </w:tcPr>
          <w:p w14:paraId="6DEECDA3" w14:textId="7B24D506" w:rsidR="0012486A" w:rsidRPr="00B414D3" w:rsidRDefault="0012486A" w:rsidP="00DF4CDF">
            <w:pPr>
              <w:spacing w:before="60" w:after="6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Term </w:t>
            </w:r>
            <w:r w:rsidR="000F50EE">
              <w:rPr>
                <w:rFonts w:ascii="Gill Sans MT Std Light" w:eastAsia="Gill Sans MT Std Light" w:hAnsi="Gill Sans MT Std Light" w:cs="Times New Roman"/>
              </w:rPr>
              <w:t>One</w:t>
            </w:r>
          </w:p>
        </w:tc>
      </w:tr>
      <w:tr w:rsidR="0043219A" w:rsidRPr="005C622F" w14:paraId="14C1CA77" w14:textId="77777777" w:rsidTr="00D72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</w:tcPr>
          <w:p w14:paraId="20118E85" w14:textId="76B10805" w:rsidR="0043219A" w:rsidRPr="00B414D3" w:rsidRDefault="00DF4CDF" w:rsidP="00D728C0">
            <w:pPr>
              <w:spacing w:before="60" w:after="60" w:line="240" w:lineRule="auto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>Grade 6 Big Day Out</w:t>
            </w:r>
          </w:p>
        </w:tc>
        <w:tc>
          <w:tcPr>
            <w:tcW w:w="3257" w:type="dxa"/>
          </w:tcPr>
          <w:p w14:paraId="5C955311" w14:textId="7E9AA9FC" w:rsidR="0043219A" w:rsidRPr="00B414D3" w:rsidRDefault="0043219A" w:rsidP="00DF4CDF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$25 - </w:t>
            </w:r>
            <w:r w:rsidR="00DF4CDF" w:rsidRPr="00B414D3">
              <w:rPr>
                <w:rFonts w:ascii="Gill Sans MT Std Light" w:eastAsia="Gill Sans MT Std Light" w:hAnsi="Gill Sans MT Std Light" w:cs="Times New Roman"/>
              </w:rPr>
              <w:t>35</w:t>
            </w:r>
          </w:p>
        </w:tc>
        <w:tc>
          <w:tcPr>
            <w:tcW w:w="3015" w:type="dxa"/>
          </w:tcPr>
          <w:p w14:paraId="67A08957" w14:textId="54A85A54" w:rsidR="0043219A" w:rsidRPr="00B414D3" w:rsidRDefault="0043219A" w:rsidP="00DF4CDF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 Std Light" w:eastAsia="Gill Sans MT Std Light" w:hAnsi="Gill Sans MT Std Light" w:cs="Times New Roman"/>
              </w:rPr>
            </w:pPr>
            <w:r w:rsidRPr="00B414D3">
              <w:rPr>
                <w:rFonts w:ascii="Gill Sans MT Std Light" w:eastAsia="Gill Sans MT Std Light" w:hAnsi="Gill Sans MT Std Light" w:cs="Times New Roman"/>
              </w:rPr>
              <w:t xml:space="preserve">Term </w:t>
            </w:r>
            <w:r w:rsidR="00DF4CDF" w:rsidRPr="00B414D3">
              <w:rPr>
                <w:rFonts w:ascii="Gill Sans MT Std Light" w:eastAsia="Gill Sans MT Std Light" w:hAnsi="Gill Sans MT Std Light" w:cs="Times New Roman"/>
              </w:rPr>
              <w:t>Four</w:t>
            </w:r>
          </w:p>
        </w:tc>
      </w:tr>
    </w:tbl>
    <w:p w14:paraId="6980F45F" w14:textId="77777777" w:rsidR="0043219A" w:rsidRPr="005C622F" w:rsidRDefault="0043219A" w:rsidP="0043219A">
      <w:pPr>
        <w:pStyle w:val="Heading2"/>
      </w:pPr>
      <w:bookmarkStart w:id="4" w:name="_Toc17193211"/>
      <w:permEnd w:id="908287433"/>
      <w:r w:rsidRPr="005C622F">
        <w:t>Payment options</w:t>
      </w:r>
      <w:bookmarkEnd w:id="4"/>
    </w:p>
    <w:p w14:paraId="6CB33050" w14:textId="43BA9839" w:rsidR="00552473" w:rsidRPr="00335B3F" w:rsidRDefault="00552473" w:rsidP="00552473">
      <w:pPr>
        <w:rPr>
          <w:rFonts w:ascii="Gill Sans MT Std Light" w:eastAsia="Gill Sans MT Std Light" w:hAnsi="Gill Sans MT Std Light" w:cs="Times New Roman"/>
          <w:color w:val="FF0000"/>
        </w:rPr>
      </w:pPr>
      <w:permStart w:id="7212492" w:edGrp="everyone"/>
      <w:permEnd w:id="7212492"/>
    </w:p>
    <w:p w14:paraId="132BC2BF" w14:textId="29B7D8DA" w:rsidR="0043219A" w:rsidRPr="005C622F" w:rsidRDefault="0043219A" w:rsidP="0043219A">
      <w:pPr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>Payment of levies can be made in full in Term One each year or by instalments using a payment plan. Payment plans are flexible and can continue throughout the school year.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</w:p>
    <w:p w14:paraId="35B2A34B" w14:textId="11055ECE" w:rsidR="0043219A" w:rsidRPr="005C622F" w:rsidRDefault="0043219A" w:rsidP="0043219A">
      <w:pPr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 xml:space="preserve">If none of the </w:t>
      </w:r>
      <w:r>
        <w:rPr>
          <w:rFonts w:ascii="Gill Sans MT Std Light" w:eastAsia="Gill Sans MT Std Light" w:hAnsi="Gill Sans MT Std Light" w:cs="Times New Roman"/>
        </w:rPr>
        <w:t>payment options listed</w:t>
      </w:r>
      <w:r w:rsidRPr="005C622F">
        <w:rPr>
          <w:rFonts w:ascii="Gill Sans MT Std Light" w:eastAsia="Gill Sans MT Std Light" w:hAnsi="Gill Sans MT Std Light" w:cs="Times New Roman"/>
        </w:rPr>
        <w:t xml:space="preserve"> is suitable for your family, you are able to request </w:t>
      </w:r>
      <w:r>
        <w:rPr>
          <w:rFonts w:ascii="Gill Sans MT Std Light" w:eastAsia="Gill Sans MT Std Light" w:hAnsi="Gill Sans MT Std Light" w:cs="Times New Roman"/>
        </w:rPr>
        <w:t>a different payment option</w:t>
      </w:r>
      <w:r w:rsidRPr="005C622F">
        <w:rPr>
          <w:rFonts w:ascii="Gill Sans MT Std Light" w:eastAsia="Gill Sans MT Std Light" w:hAnsi="Gill Sans MT Std Light" w:cs="Times New Roman"/>
        </w:rPr>
        <w:t xml:space="preserve"> through the school’s contact person for levies and charges (see </w:t>
      </w:r>
      <w:r>
        <w:rPr>
          <w:rFonts w:ascii="Gill Sans MT Std Light" w:eastAsia="Gill Sans MT Std Light" w:hAnsi="Gill Sans MT Std Light" w:cs="Times New Roman"/>
        </w:rPr>
        <w:t xml:space="preserve">next </w:t>
      </w:r>
      <w:r w:rsidRPr="005C622F">
        <w:rPr>
          <w:rFonts w:ascii="Gill Sans MT Std Light" w:eastAsia="Gill Sans MT Std Light" w:hAnsi="Gill Sans MT Std Light" w:cs="Times New Roman"/>
        </w:rPr>
        <w:t>section</w:t>
      </w:r>
      <w:r>
        <w:rPr>
          <w:rFonts w:ascii="Gill Sans MT Std Light" w:eastAsia="Gill Sans MT Std Light" w:hAnsi="Gill Sans MT Std Light" w:cs="Times New Roman"/>
        </w:rPr>
        <w:t xml:space="preserve"> titled </w:t>
      </w:r>
      <w:r w:rsidRPr="0093636B">
        <w:rPr>
          <w:rFonts w:ascii="Gill Sans MT Std Light" w:eastAsia="Gill Sans MT Std Light" w:hAnsi="Gill Sans MT Std Light" w:cs="Times New Roman"/>
          <w:i/>
        </w:rPr>
        <w:t>Communicating about Levies and Charges</w:t>
      </w:r>
      <w:r w:rsidRPr="005C622F">
        <w:rPr>
          <w:rFonts w:ascii="Gill Sans MT Std Light" w:eastAsia="Gill Sans MT Std Light" w:hAnsi="Gill Sans MT Std Light" w:cs="Times New Roman"/>
        </w:rPr>
        <w:t xml:space="preserve"> for contact details).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</w:p>
    <w:p w14:paraId="50CA6178" w14:textId="097570AE" w:rsidR="004C402D" w:rsidRDefault="004C402D" w:rsidP="0043219A">
      <w:pPr>
        <w:rPr>
          <w:rFonts w:ascii="Gill Sans MT Std Light" w:eastAsia="Gill Sans MT Std Light" w:hAnsi="Gill Sans MT Std Light" w:cs="Times New Roman"/>
          <w:color w:val="FF0000"/>
          <w:highlight w:val="yellow"/>
        </w:rPr>
      </w:pPr>
      <w:permStart w:id="1254063020" w:edGrp="everyone"/>
    </w:p>
    <w:p w14:paraId="79706D9E" w14:textId="692A3F41" w:rsidR="00B55234" w:rsidRDefault="00B55234" w:rsidP="0043219A">
      <w:pPr>
        <w:rPr>
          <w:rFonts w:ascii="Gill Sans MT Std Light" w:eastAsia="Gill Sans MT Std Light" w:hAnsi="Gill Sans MT Std Light" w:cs="Times New Roman"/>
          <w:color w:val="FF0000"/>
          <w:highlight w:val="yellow"/>
        </w:rPr>
      </w:pPr>
    </w:p>
    <w:p w14:paraId="14C9A05E" w14:textId="60929BCE" w:rsidR="00B55234" w:rsidRDefault="00B55234" w:rsidP="0043219A">
      <w:pPr>
        <w:rPr>
          <w:rFonts w:ascii="Gill Sans MT Std Light" w:eastAsia="Gill Sans MT Std Light" w:hAnsi="Gill Sans MT Std Light" w:cs="Times New Roman"/>
          <w:color w:val="FF0000"/>
          <w:highlight w:val="yellow"/>
        </w:rPr>
      </w:pPr>
    </w:p>
    <w:p w14:paraId="73702AF7" w14:textId="77777777" w:rsidR="006424DA" w:rsidRDefault="006424DA" w:rsidP="0043219A">
      <w:pPr>
        <w:rPr>
          <w:rFonts w:ascii="Gill Sans MT Std Light" w:eastAsia="Gill Sans MT Std Light" w:hAnsi="Gill Sans MT Std Light" w:cs="Times New Roman"/>
          <w:color w:val="FF0000"/>
          <w:highlight w:val="yellow"/>
        </w:rPr>
      </w:pPr>
    </w:p>
    <w:p w14:paraId="2D9FE181" w14:textId="4790D2CB" w:rsidR="0043219A" w:rsidRPr="007435DC" w:rsidRDefault="0043219A" w:rsidP="0043219A">
      <w:pPr>
        <w:rPr>
          <w:rFonts w:ascii="Gill Sans MT Std Light" w:eastAsia="Gill Sans MT Std Light" w:hAnsi="Gill Sans MT Std Light" w:cs="Times New Roman"/>
          <w:color w:val="002D4B" w:themeColor="accent6" w:themeShade="80"/>
        </w:rPr>
      </w:pPr>
      <w:r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lastRenderedPageBreak/>
        <w:t>Parents can set up a payment plan using BPAY or Centrepay.</w:t>
      </w:r>
      <w:r w:rsidR="00B607DE"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 xml:space="preserve"> </w:t>
      </w:r>
      <w:r w:rsidR="0012486A"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 xml:space="preserve">  Forms</w:t>
      </w:r>
      <w:r w:rsidR="00C833FE"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 xml:space="preserve"> are </w:t>
      </w:r>
      <w:r w:rsidR="0012486A"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>available from the School Office.</w:t>
      </w:r>
    </w:p>
    <w:p w14:paraId="63241299" w14:textId="3D234D53" w:rsidR="0012486A" w:rsidRPr="007435DC" w:rsidRDefault="0012486A" w:rsidP="0012486A">
      <w:pPr>
        <w:rPr>
          <w:rFonts w:ascii="Gill Sans MT Std Light" w:eastAsia="Gill Sans MT Std Light" w:hAnsi="Gill Sans MT Std Light" w:cs="Times New Roman"/>
          <w:color w:val="002D4B" w:themeColor="accent6" w:themeShade="80"/>
        </w:rPr>
      </w:pPr>
      <w:r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>Beaconsfield Primary School Payment Options:</w:t>
      </w:r>
    </w:p>
    <w:p w14:paraId="58E3E42D" w14:textId="0F409547" w:rsidR="0043219A" w:rsidRPr="007435DC" w:rsidRDefault="0043219A" w:rsidP="0012486A">
      <w:pPr>
        <w:pStyle w:val="ListParagraph"/>
        <w:numPr>
          <w:ilvl w:val="0"/>
          <w:numId w:val="27"/>
        </w:numPr>
        <w:rPr>
          <w:rFonts w:ascii="Gill Sans MT Std Light" w:eastAsia="Gill Sans MT Std Light" w:hAnsi="Gill Sans MT Std Light" w:cs="Times New Roman"/>
          <w:color w:val="002D4B" w:themeColor="accent6" w:themeShade="80"/>
        </w:rPr>
      </w:pPr>
      <w:r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>Four equal payments to be paid at the end of each term</w:t>
      </w:r>
    </w:p>
    <w:p w14:paraId="39B57062" w14:textId="4A1677DE" w:rsidR="0043219A" w:rsidRPr="007435DC" w:rsidRDefault="0043219A" w:rsidP="0043219A">
      <w:pPr>
        <w:numPr>
          <w:ilvl w:val="0"/>
          <w:numId w:val="27"/>
        </w:numPr>
        <w:rPr>
          <w:rFonts w:ascii="Gill Sans MT Std Light" w:eastAsia="Gill Sans MT Std Light" w:hAnsi="Gill Sans MT Std Light" w:cs="Times New Roman"/>
          <w:color w:val="002D4B" w:themeColor="accent6" w:themeShade="80"/>
        </w:rPr>
      </w:pPr>
      <w:r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>Two equal payments, one in week one of Term Two and the other in week one of Term Three</w:t>
      </w:r>
    </w:p>
    <w:p w14:paraId="00A537DF" w14:textId="2ECE4667" w:rsidR="0043219A" w:rsidRPr="007435DC" w:rsidRDefault="0043219A" w:rsidP="0043219A">
      <w:pPr>
        <w:numPr>
          <w:ilvl w:val="0"/>
          <w:numId w:val="27"/>
        </w:numPr>
        <w:rPr>
          <w:rFonts w:ascii="Gill Sans MT Std Light" w:eastAsia="Gill Sans MT Std Light" w:hAnsi="Gill Sans MT Std Light" w:cs="Times New Roman"/>
          <w:color w:val="002D4B" w:themeColor="accent6" w:themeShade="80"/>
        </w:rPr>
      </w:pPr>
      <w:r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>Fortnightly payments with full payment to be completed by the end of the school year (last week of Term Four).</w:t>
      </w:r>
    </w:p>
    <w:p w14:paraId="3A6F9C49" w14:textId="4BE5876F" w:rsidR="004C402D" w:rsidRPr="00E740D4" w:rsidRDefault="004C402D" w:rsidP="007435DC">
      <w:pPr>
        <w:ind w:left="2160" w:firstLine="720"/>
        <w:rPr>
          <w:rFonts w:ascii="Gill Sans MT Std Light" w:eastAsia="Gill Sans MT Std Light" w:hAnsi="Gill Sans MT Std Light" w:cs="Times New Roman"/>
          <w:b/>
          <w:i/>
          <w:color w:val="002D4B" w:themeColor="accent6" w:themeShade="80"/>
          <w:u w:val="single"/>
        </w:rPr>
      </w:pPr>
      <w:r w:rsidRPr="00E740D4">
        <w:rPr>
          <w:rFonts w:ascii="Gill Sans MT Std Light" w:eastAsia="Gill Sans MT Std Light" w:hAnsi="Gill Sans MT Std Light" w:cs="Times New Roman"/>
          <w:b/>
          <w:i/>
          <w:color w:val="002D4B" w:themeColor="accent6" w:themeShade="80"/>
          <w:u w:val="single"/>
        </w:rPr>
        <w:t>202</w:t>
      </w:r>
      <w:r w:rsidR="000F50EE">
        <w:rPr>
          <w:rFonts w:ascii="Gill Sans MT Std Light" w:eastAsia="Gill Sans MT Std Light" w:hAnsi="Gill Sans MT Std Light" w:cs="Times New Roman"/>
          <w:b/>
          <w:i/>
          <w:color w:val="002D4B" w:themeColor="accent6" w:themeShade="80"/>
          <w:u w:val="single"/>
        </w:rPr>
        <w:t>3</w:t>
      </w:r>
      <w:r w:rsidRPr="00E740D4">
        <w:rPr>
          <w:rFonts w:ascii="Gill Sans MT Std Light" w:eastAsia="Gill Sans MT Std Light" w:hAnsi="Gill Sans MT Std Light" w:cs="Times New Roman"/>
          <w:b/>
          <w:i/>
          <w:color w:val="002D4B" w:themeColor="accent6" w:themeShade="80"/>
          <w:u w:val="single"/>
        </w:rPr>
        <w:t xml:space="preserve"> Levy &amp; Uniform Sales Days</w:t>
      </w:r>
    </w:p>
    <w:p w14:paraId="50EE6483" w14:textId="1FBD2D58" w:rsidR="004C402D" w:rsidRPr="007435DC" w:rsidRDefault="0053560F" w:rsidP="003E2F6D">
      <w:pPr>
        <w:pStyle w:val="ListParagraph"/>
        <w:numPr>
          <w:ilvl w:val="0"/>
          <w:numId w:val="29"/>
        </w:numPr>
        <w:rPr>
          <w:rFonts w:ascii="Gill Sans MT Std Light" w:eastAsia="Gill Sans MT Std Light" w:hAnsi="Gill Sans MT Std Light" w:cs="Times New Roman"/>
          <w:color w:val="002D4B" w:themeColor="accent6" w:themeShade="80"/>
        </w:rPr>
      </w:pPr>
      <w:r>
        <w:rPr>
          <w:rFonts w:ascii="Gill Sans MT Std Light" w:eastAsia="Gill Sans MT Std Light" w:hAnsi="Gill Sans MT Std Light" w:cs="Times New Roman"/>
          <w:color w:val="002D4B" w:themeColor="accent6" w:themeShade="80"/>
        </w:rPr>
        <w:t>Wednesday</w:t>
      </w:r>
      <w:r w:rsidR="00C727A3">
        <w:rPr>
          <w:rFonts w:ascii="Gill Sans MT Std Light" w:eastAsia="Gill Sans MT Std Light" w:hAnsi="Gill Sans MT Std Light" w:cs="Times New Roman"/>
          <w:color w:val="002D4B" w:themeColor="accent6" w:themeShade="80"/>
        </w:rPr>
        <w:t xml:space="preserve"> </w:t>
      </w:r>
      <w:r>
        <w:rPr>
          <w:rFonts w:ascii="Gill Sans MT Std Light" w:eastAsia="Gill Sans MT Std Light" w:hAnsi="Gill Sans MT Std Light" w:cs="Times New Roman"/>
          <w:color w:val="002D4B" w:themeColor="accent6" w:themeShade="80"/>
        </w:rPr>
        <w:t>1</w:t>
      </w:r>
      <w:r w:rsidR="00C727A3" w:rsidRPr="00C727A3">
        <w:rPr>
          <w:rFonts w:ascii="Gill Sans MT Std Light" w:eastAsia="Gill Sans MT Std Light" w:hAnsi="Gill Sans MT Std Light" w:cs="Times New Roman"/>
          <w:color w:val="002D4B" w:themeColor="accent6" w:themeShade="80"/>
          <w:vertAlign w:val="superscript"/>
        </w:rPr>
        <w:t>st</w:t>
      </w:r>
      <w:r>
        <w:rPr>
          <w:rFonts w:ascii="Gill Sans MT Std Light" w:eastAsia="Gill Sans MT Std Light" w:hAnsi="Gill Sans MT Std Light" w:cs="Times New Roman"/>
          <w:color w:val="002D4B" w:themeColor="accent6" w:themeShade="80"/>
          <w:vertAlign w:val="superscript"/>
        </w:rPr>
        <w:t xml:space="preserve"> </w:t>
      </w:r>
      <w:r>
        <w:rPr>
          <w:rFonts w:ascii="Gill Sans MT Std Light" w:eastAsia="Gill Sans MT Std Light" w:hAnsi="Gill Sans MT Std Light" w:cs="Times New Roman"/>
          <w:color w:val="002D4B" w:themeColor="accent6" w:themeShade="80"/>
        </w:rPr>
        <w:t>February</w:t>
      </w:r>
      <w:r w:rsidR="004C402D"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ab/>
        <w:t>9.30am – 12.30pm</w:t>
      </w:r>
    </w:p>
    <w:p w14:paraId="254A0BFC" w14:textId="7161B276" w:rsidR="004C402D" w:rsidRDefault="0053560F" w:rsidP="003E2F6D">
      <w:pPr>
        <w:pStyle w:val="ListParagraph"/>
        <w:numPr>
          <w:ilvl w:val="0"/>
          <w:numId w:val="29"/>
        </w:numPr>
        <w:rPr>
          <w:rFonts w:ascii="Gill Sans MT Std Light" w:eastAsia="Gill Sans MT Std Light" w:hAnsi="Gill Sans MT Std Light" w:cs="Times New Roman"/>
          <w:color w:val="002D4B" w:themeColor="accent6" w:themeShade="80"/>
        </w:rPr>
      </w:pPr>
      <w:r>
        <w:rPr>
          <w:rFonts w:ascii="Gill Sans MT Std Light" w:eastAsia="Gill Sans MT Std Light" w:hAnsi="Gill Sans MT Std Light" w:cs="Times New Roman"/>
          <w:color w:val="002D4B" w:themeColor="accent6" w:themeShade="80"/>
        </w:rPr>
        <w:t>Thursday</w:t>
      </w:r>
      <w:r w:rsidR="00B55234">
        <w:rPr>
          <w:rFonts w:ascii="Gill Sans MT Std Light" w:eastAsia="Gill Sans MT Std Light" w:hAnsi="Gill Sans MT Std Light" w:cs="Times New Roman"/>
          <w:color w:val="002D4B" w:themeColor="accent6" w:themeShade="80"/>
        </w:rPr>
        <w:t xml:space="preserve"> </w:t>
      </w:r>
      <w:r>
        <w:rPr>
          <w:rFonts w:ascii="Gill Sans MT Std Light" w:eastAsia="Gill Sans MT Std Light" w:hAnsi="Gill Sans MT Std Light" w:cs="Times New Roman"/>
          <w:color w:val="002D4B" w:themeColor="accent6" w:themeShade="80"/>
        </w:rPr>
        <w:t>2</w:t>
      </w:r>
      <w:r w:rsidRPr="0053560F">
        <w:rPr>
          <w:rFonts w:ascii="Gill Sans MT Std Light" w:eastAsia="Gill Sans MT Std Light" w:hAnsi="Gill Sans MT Std Light" w:cs="Times New Roman"/>
          <w:color w:val="002D4B" w:themeColor="accent6" w:themeShade="80"/>
          <w:vertAlign w:val="superscript"/>
        </w:rPr>
        <w:t>nd</w:t>
      </w:r>
      <w:r>
        <w:rPr>
          <w:rFonts w:ascii="Gill Sans MT Std Light" w:eastAsia="Gill Sans MT Std Light" w:hAnsi="Gill Sans MT Std Light" w:cs="Times New Roman"/>
          <w:color w:val="002D4B" w:themeColor="accent6" w:themeShade="80"/>
        </w:rPr>
        <w:t xml:space="preserve"> </w:t>
      </w:r>
      <w:r w:rsidR="00B55234">
        <w:rPr>
          <w:rFonts w:ascii="Gill Sans MT Std Light" w:eastAsia="Gill Sans MT Std Light" w:hAnsi="Gill Sans MT Std Light" w:cs="Times New Roman"/>
          <w:color w:val="002D4B" w:themeColor="accent6" w:themeShade="80"/>
        </w:rPr>
        <w:t>February</w:t>
      </w:r>
      <w:r w:rsid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ab/>
      </w:r>
      <w:r w:rsidR="004C402D" w:rsidRPr="007435DC">
        <w:rPr>
          <w:rFonts w:ascii="Gill Sans MT Std Light" w:eastAsia="Gill Sans MT Std Light" w:hAnsi="Gill Sans MT Std Light" w:cs="Times New Roman"/>
          <w:color w:val="002D4B" w:themeColor="accent6" w:themeShade="80"/>
        </w:rPr>
        <w:t>9.30am – 12.30pm</w:t>
      </w:r>
    </w:p>
    <w:p w14:paraId="4C085480" w14:textId="77777777" w:rsidR="00072E72" w:rsidRDefault="00072E72" w:rsidP="00072E72">
      <w:pPr>
        <w:pStyle w:val="ListParagraph"/>
        <w:ind w:left="2520"/>
        <w:rPr>
          <w:rFonts w:ascii="Gill Sans MT Std Light" w:eastAsia="Gill Sans MT Std Light" w:hAnsi="Gill Sans MT Std Light" w:cs="Times New Roman"/>
          <w:color w:val="002D4B" w:themeColor="accent6" w:themeShade="80"/>
        </w:rPr>
      </w:pPr>
    </w:p>
    <w:p w14:paraId="5D5D1870" w14:textId="77777777" w:rsidR="0043219A" w:rsidRPr="005C622F" w:rsidRDefault="0043219A" w:rsidP="0043219A">
      <w:pPr>
        <w:pStyle w:val="Heading2"/>
      </w:pPr>
      <w:bookmarkStart w:id="5" w:name="_Toc17193212"/>
      <w:permEnd w:id="1254063020"/>
      <w:r w:rsidRPr="005C622F">
        <w:t>Communicating about levies and charges</w:t>
      </w:r>
      <w:bookmarkEnd w:id="5"/>
    </w:p>
    <w:p w14:paraId="577F63E5" w14:textId="37224EC0" w:rsidR="0043219A" w:rsidRPr="005C622F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>The school will communicate levies and charges for the following school year by Week Seven of Term Four each year.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</w:p>
    <w:p w14:paraId="4D281A03" w14:textId="73DD907E" w:rsidR="0043219A" w:rsidRPr="005C622F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>Parents experiencing financial hardship are invited to contact the school for information on the financial support options that are available.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</w:p>
    <w:p w14:paraId="167ACC6B" w14:textId="46F1748F" w:rsidR="0043219A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5C622F">
        <w:rPr>
          <w:rFonts w:ascii="Gill Sans MT Std Light" w:eastAsia="Gill Sans MT Std Light" w:hAnsi="Gill Sans MT Std Light" w:cs="Times New Roman"/>
        </w:rPr>
        <w:t xml:space="preserve">The Financial Services </w:t>
      </w:r>
      <w:r w:rsidR="00F84742">
        <w:rPr>
          <w:rFonts w:ascii="Gill Sans MT Std Light" w:eastAsia="Gill Sans MT Std Light" w:hAnsi="Gill Sans MT Std Light" w:cs="Times New Roman"/>
        </w:rPr>
        <w:t>U</w:t>
      </w:r>
      <w:r w:rsidR="00F84742" w:rsidRPr="005C622F">
        <w:rPr>
          <w:rFonts w:ascii="Gill Sans MT Std Light" w:eastAsia="Gill Sans MT Std Light" w:hAnsi="Gill Sans MT Std Light" w:cs="Times New Roman"/>
        </w:rPr>
        <w:t xml:space="preserve">nit </w:t>
      </w:r>
      <w:r w:rsidRPr="005C622F">
        <w:rPr>
          <w:rFonts w:ascii="Gill Sans MT Std Light" w:eastAsia="Gill Sans MT Std Light" w:hAnsi="Gill Sans MT Std Light" w:cs="Times New Roman"/>
        </w:rPr>
        <w:t xml:space="preserve">within the Department of Education can also be contacted for information on financial support options offered by the Department such as the Student Assistance Scheme at </w:t>
      </w:r>
      <w:hyperlink r:id="rId21" w:history="1">
        <w:r w:rsidR="00BA3D3D" w:rsidRPr="0073534E">
          <w:rPr>
            <w:rStyle w:val="Hyperlink"/>
            <w:rFonts w:ascii="Gill Sans MT Std Light" w:eastAsia="Gill Sans MT Std Light" w:hAnsi="Gill Sans MT Std Light" w:cs="Times New Roman"/>
          </w:rPr>
          <w:t>stas@education.tas.gov.au</w:t>
        </w:r>
      </w:hyperlink>
      <w:r w:rsidRPr="005C622F">
        <w:rPr>
          <w:rFonts w:ascii="Gill Sans MT Std Light" w:eastAsia="Gill Sans MT Std Light" w:hAnsi="Gill Sans MT Std Light" w:cs="Times New Roman"/>
        </w:rPr>
        <w:t xml:space="preserve"> or on 1800 827 055.</w:t>
      </w:r>
      <w:r w:rsidRPr="00815088">
        <w:rPr>
          <w:rFonts w:ascii="Gill Sans MT Std Light" w:eastAsia="Gill Sans MT Std Light" w:hAnsi="Gill Sans MT Std Light" w:cs="Times New Roman"/>
        </w:rPr>
        <w:t xml:space="preserve"> </w:t>
      </w:r>
    </w:p>
    <w:p w14:paraId="0000EADC" w14:textId="2A4B987F" w:rsidR="0043219A" w:rsidRPr="005C622F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  <w:color w:val="FF0000"/>
        </w:rPr>
      </w:pPr>
      <w:r w:rsidRPr="005C622F">
        <w:rPr>
          <w:rFonts w:ascii="Gill Sans MT Std Light" w:eastAsia="Gill Sans MT Std Light" w:hAnsi="Gill Sans MT Std Light" w:cs="Times New Roman"/>
        </w:rPr>
        <w:t xml:space="preserve">If you have any questions, or would like to provide feedback on school levies and charges, the contact person for levies and charges at </w:t>
      </w:r>
      <w:permStart w:id="97651255" w:edGrp="everyone"/>
      <w:r w:rsidR="0012486A" w:rsidRPr="000C18A6">
        <w:rPr>
          <w:rFonts w:ascii="Gill Sans MT Std Light" w:eastAsia="Gill Sans MT Std Light" w:hAnsi="Gill Sans MT Std Light" w:cs="Times New Roman"/>
        </w:rPr>
        <w:t>Beaconsfield Primary School</w:t>
      </w:r>
      <w:r w:rsidRPr="000C18A6">
        <w:rPr>
          <w:rFonts w:ascii="Gill Sans MT Std Light" w:eastAsia="Gill Sans MT Std Light" w:hAnsi="Gill Sans MT Std Light" w:cs="Times New Roman"/>
        </w:rPr>
        <w:t xml:space="preserve"> </w:t>
      </w:r>
      <w:permEnd w:id="97651255"/>
      <w:r w:rsidRPr="005C622F">
        <w:rPr>
          <w:rFonts w:ascii="Gill Sans MT Std Light" w:eastAsia="Gill Sans MT Std Light" w:hAnsi="Gill Sans MT Std Light" w:cs="Times New Roman"/>
        </w:rPr>
        <w:t xml:space="preserve">is: </w:t>
      </w:r>
      <w:permStart w:id="808193002" w:edGrp="everyone"/>
      <w:r w:rsidR="006E09EC">
        <w:rPr>
          <w:rFonts w:ascii="Gill Sans MT Std Light" w:eastAsia="Gill Sans MT Std Light" w:hAnsi="Gill Sans MT Std Light" w:cs="Times New Roman"/>
        </w:rPr>
        <w:t xml:space="preserve">School Business Manager - </w:t>
      </w:r>
      <w:r w:rsidR="0012486A" w:rsidRPr="000C18A6">
        <w:rPr>
          <w:rFonts w:ascii="Gill Sans MT Std Light" w:eastAsia="Gill Sans MT Std Light" w:hAnsi="Gill Sans MT Std Light" w:cs="Times New Roman"/>
        </w:rPr>
        <w:t>Mrs Katrina Hillier</w:t>
      </w:r>
      <w:r w:rsidR="006E09EC">
        <w:rPr>
          <w:rFonts w:ascii="Gill Sans MT Std Light" w:eastAsia="Gill Sans MT Std Light" w:hAnsi="Gill Sans MT Std Light" w:cs="Times New Roman"/>
          <w:color w:val="002D4B" w:themeColor="accent6" w:themeShade="80"/>
        </w:rPr>
        <w:t>.</w:t>
      </w:r>
      <w:r w:rsidR="0012486A" w:rsidRPr="00921161">
        <w:rPr>
          <w:rFonts w:ascii="Gill Sans MT Std Light" w:eastAsia="Gill Sans MT Std Light" w:hAnsi="Gill Sans MT Std Light" w:cs="Times New Roman"/>
          <w:color w:val="FF0000"/>
        </w:rPr>
        <w:t xml:space="preserve">                                                                   </w:t>
      </w:r>
      <w:r w:rsidR="0012486A" w:rsidRPr="000C18A6">
        <w:rPr>
          <w:rFonts w:ascii="Gill Sans MT Std Light" w:eastAsia="Gill Sans MT Std Light" w:hAnsi="Gill Sans MT Std Light" w:cs="Times New Roman"/>
        </w:rPr>
        <w:t xml:space="preserve">Phone: 03 63831215 or Email: </w:t>
      </w:r>
      <w:hyperlink r:id="rId22" w:history="1">
        <w:r w:rsidR="000C18A6" w:rsidRPr="000C18A6">
          <w:rPr>
            <w:rStyle w:val="Hyperlink"/>
            <w:rFonts w:ascii="Gill Sans MT Std Light" w:eastAsia="Gill Sans MT Std Light" w:hAnsi="Gill Sans MT Std Light" w:cs="Times New Roman"/>
            <w:color w:val="auto"/>
          </w:rPr>
          <w:t>Beaconsfield.primary@education.tas.gov.au</w:t>
        </w:r>
      </w:hyperlink>
      <w:r w:rsidR="00E113D2">
        <w:rPr>
          <w:rFonts w:ascii="Gill Sans MT Std Light" w:eastAsia="Gill Sans MT Std Light" w:hAnsi="Gill Sans MT Std Light" w:cs="Times New Roman"/>
          <w:color w:val="002D4B" w:themeColor="accent6" w:themeShade="80"/>
        </w:rPr>
        <w:t xml:space="preserve"> </w:t>
      </w:r>
      <w:permEnd w:id="808193002"/>
      <w:r w:rsidR="00B607DE">
        <w:rPr>
          <w:rFonts w:ascii="Gill Sans MT Std Light" w:eastAsia="Gill Sans MT Std Light" w:hAnsi="Gill Sans MT Std Light" w:cs="Times New Roman"/>
          <w:color w:val="FF0000"/>
        </w:rPr>
        <w:t xml:space="preserve"> </w:t>
      </w:r>
    </w:p>
    <w:p w14:paraId="3E3EA010" w14:textId="77777777" w:rsidR="00AE36C4" w:rsidRDefault="00AE36C4" w:rsidP="00AE36C4">
      <w:pPr>
        <w:pStyle w:val="Heading2"/>
      </w:pPr>
      <w:bookmarkStart w:id="6" w:name="_Toc17196359"/>
      <w:bookmarkStart w:id="7" w:name="_Toc21683514"/>
      <w:r>
        <w:t>Related policies</w:t>
      </w:r>
      <w:bookmarkEnd w:id="6"/>
      <w:bookmarkEnd w:id="7"/>
    </w:p>
    <w:bookmarkStart w:id="8" w:name="_Toc17196360"/>
    <w:bookmarkStart w:id="9" w:name="_Toc21683515"/>
    <w:p w14:paraId="038F4AC0" w14:textId="0823537E" w:rsidR="0043219A" w:rsidRPr="00444EA6" w:rsidRDefault="00444EA6" w:rsidP="0043219A">
      <w:pPr>
        <w:pStyle w:val="ListBullet"/>
        <w:rPr>
          <w:rStyle w:val="Hyperlink"/>
          <w:rFonts w:eastAsia="Calibri"/>
          <w:spacing w:val="0"/>
        </w:rPr>
      </w:pPr>
      <w:r>
        <w:rPr>
          <w:rStyle w:val="Hyperlink"/>
          <w:rFonts w:eastAsia="Calibri"/>
          <w:spacing w:val="0"/>
        </w:rPr>
        <w:fldChar w:fldCharType="begin"/>
      </w:r>
      <w:r>
        <w:rPr>
          <w:rStyle w:val="Hyperlink"/>
          <w:rFonts w:eastAsia="Calibri"/>
          <w:spacing w:val="0"/>
        </w:rPr>
        <w:instrText xml:space="preserve"> HYPERLINK "https://tasedu.sharepoint.com/sites/intranet/_layouts/15/DocIdRedir.aspx?ID=TASED-1060461114-876" </w:instrText>
      </w:r>
      <w:r>
        <w:rPr>
          <w:rStyle w:val="Hyperlink"/>
          <w:rFonts w:eastAsia="Calibri"/>
          <w:spacing w:val="0"/>
        </w:rPr>
        <w:fldChar w:fldCharType="separate"/>
      </w:r>
      <w:bookmarkStart w:id="10" w:name="_Hlk50636808"/>
      <w:r w:rsidR="0043219A" w:rsidRPr="00444EA6">
        <w:rPr>
          <w:rStyle w:val="Hyperlink"/>
          <w:rFonts w:eastAsia="Calibri"/>
          <w:spacing w:val="0"/>
        </w:rPr>
        <w:t>Bring Your Own Technology Policy</w:t>
      </w:r>
    </w:p>
    <w:bookmarkEnd w:id="10"/>
    <w:p w14:paraId="2B336D36" w14:textId="7D742D11" w:rsidR="00AE36C4" w:rsidRDefault="00444EA6" w:rsidP="00AE36C4">
      <w:pPr>
        <w:pStyle w:val="Heading2"/>
      </w:pPr>
      <w:r>
        <w:rPr>
          <w:rStyle w:val="Hyperlink"/>
          <w:rFonts w:asciiTheme="minorHAnsi" w:eastAsia="Calibri" w:hAnsiTheme="minorHAnsi" w:cstheme="minorBidi"/>
          <w:spacing w:val="0"/>
          <w:sz w:val="22"/>
          <w:szCs w:val="22"/>
        </w:rPr>
        <w:fldChar w:fldCharType="end"/>
      </w:r>
      <w:r w:rsidR="00AE36C4">
        <w:t>Related procedures</w:t>
      </w:r>
      <w:bookmarkEnd w:id="8"/>
      <w:bookmarkEnd w:id="9"/>
    </w:p>
    <w:bookmarkStart w:id="11" w:name="_Toc17196361"/>
    <w:bookmarkStart w:id="12" w:name="_Toc21683516"/>
    <w:p w14:paraId="6EF172B4" w14:textId="61D08162" w:rsidR="0043219A" w:rsidRPr="00444EA6" w:rsidRDefault="0043219A" w:rsidP="0043219A">
      <w:pPr>
        <w:pStyle w:val="ListBullet"/>
        <w:rPr>
          <w:rStyle w:val="Hyperlink"/>
        </w:rPr>
      </w:pPr>
      <w:r w:rsidRPr="00444EA6">
        <w:rPr>
          <w:rStyle w:val="Hyperlink"/>
        </w:rPr>
        <w:fldChar w:fldCharType="begin"/>
      </w:r>
      <w:r w:rsidR="00052CFF" w:rsidRPr="00444EA6">
        <w:rPr>
          <w:rStyle w:val="Hyperlink"/>
        </w:rPr>
        <w:instrText>HYPERLINK "https://tasedu.sharepoint.com/sites/intranet/_layouts/15/DocIdRedir.aspx?ID=TASED-1060461114-1638"</w:instrText>
      </w:r>
      <w:r w:rsidRPr="00444EA6">
        <w:rPr>
          <w:rStyle w:val="Hyperlink"/>
        </w:rPr>
        <w:fldChar w:fldCharType="separate"/>
      </w:r>
      <w:r w:rsidRPr="00444EA6">
        <w:rPr>
          <w:rStyle w:val="Hyperlink"/>
        </w:rPr>
        <w:t>School Levies and Charges Procedure</w:t>
      </w:r>
      <w:r w:rsidRPr="00444EA6">
        <w:rPr>
          <w:rStyle w:val="Hyperlink"/>
        </w:rPr>
        <w:fldChar w:fldCharType="end"/>
      </w:r>
      <w:r w:rsidR="00451D68" w:rsidRPr="00444EA6">
        <w:rPr>
          <w:rStyle w:val="Hyperlink"/>
        </w:rPr>
        <w:t xml:space="preserve"> [staff only]</w:t>
      </w:r>
    </w:p>
    <w:bookmarkStart w:id="13" w:name="_Hlk50636832"/>
    <w:p w14:paraId="3FCA452C" w14:textId="1092A0D3" w:rsidR="0043219A" w:rsidRPr="00444EA6" w:rsidRDefault="006C7924" w:rsidP="0043219A">
      <w:pPr>
        <w:pStyle w:val="ListBullet"/>
        <w:rPr>
          <w:rStyle w:val="Hyperlink"/>
        </w:rPr>
      </w:pPr>
      <w:r w:rsidRPr="00444EA6">
        <w:rPr>
          <w:rStyle w:val="Hyperlink"/>
        </w:rPr>
        <w:fldChar w:fldCharType="begin"/>
      </w:r>
      <w:r w:rsidR="00444EA6">
        <w:rPr>
          <w:rStyle w:val="Hyperlink"/>
        </w:rPr>
        <w:instrText>HYPERLINK "https://tasedu.sharepoint.com/sites/intranet/_layouts/15/DocIdRedir.aspx?ID=TASED-1060461114-874"</w:instrText>
      </w:r>
      <w:r w:rsidRPr="00444EA6">
        <w:rPr>
          <w:rStyle w:val="Hyperlink"/>
        </w:rPr>
        <w:fldChar w:fldCharType="separate"/>
      </w:r>
      <w:r w:rsidR="0043219A" w:rsidRPr="00444EA6">
        <w:rPr>
          <w:rStyle w:val="Hyperlink"/>
        </w:rPr>
        <w:t>Bring Your Own Technology Procedures</w:t>
      </w:r>
      <w:r w:rsidRPr="00444EA6">
        <w:rPr>
          <w:rStyle w:val="Hyperlink"/>
        </w:rPr>
        <w:fldChar w:fldCharType="end"/>
      </w:r>
    </w:p>
    <w:bookmarkEnd w:id="13"/>
    <w:p w14:paraId="4DCC8479" w14:textId="77777777" w:rsidR="00AE36C4" w:rsidRDefault="00AE36C4" w:rsidP="00AE36C4">
      <w:pPr>
        <w:pStyle w:val="Heading2"/>
      </w:pPr>
      <w:r>
        <w:t>Supporting information/tools</w:t>
      </w:r>
      <w:bookmarkEnd w:id="11"/>
      <w:bookmarkEnd w:id="12"/>
    </w:p>
    <w:bookmarkStart w:id="14" w:name="_Toc17196362"/>
    <w:bookmarkStart w:id="15" w:name="_Toc21683517"/>
    <w:p w14:paraId="4D521665" w14:textId="77777777" w:rsidR="00444EA6" w:rsidRPr="002D5593" w:rsidRDefault="00444EA6" w:rsidP="00444EA6">
      <w:pPr>
        <w:pStyle w:val="ListBullet"/>
        <w:rPr>
          <w:rStyle w:val="Hyperlink"/>
        </w:rPr>
      </w:pPr>
      <w:r>
        <w:fldChar w:fldCharType="begin"/>
      </w:r>
      <w:r>
        <w:instrText xml:space="preserve"> HYPERLINK "https://tasedu.sharepoint.com/sites/intranet/_layouts/15/DocIdRedir.aspx?ID=TASED-1060461114-2596" </w:instrText>
      </w:r>
      <w:r>
        <w:fldChar w:fldCharType="separate"/>
      </w:r>
      <w:r w:rsidRPr="002D5593">
        <w:rPr>
          <w:rStyle w:val="Hyperlink"/>
        </w:rPr>
        <w:t>Accountabilities Toolkit</w:t>
      </w:r>
    </w:p>
    <w:p w14:paraId="5B87BB4B" w14:textId="4ECAA0C4" w:rsidR="00444EA6" w:rsidRPr="000E116A" w:rsidRDefault="00444EA6" w:rsidP="00444EA6">
      <w:pPr>
        <w:pStyle w:val="ListBullet"/>
      </w:pPr>
      <w:r>
        <w:fldChar w:fldCharType="end"/>
      </w:r>
      <w:hyperlink r:id="rId23" w:history="1">
        <w:r w:rsidRPr="000E116A">
          <w:rPr>
            <w:rStyle w:val="Hyperlink"/>
            <w:rFonts w:ascii="Gill Sans MT Std Light" w:eastAsia="Calibri" w:hAnsi="Gill Sans MT Std Light" w:cs="Arial"/>
            <w:spacing w:val="0"/>
          </w:rPr>
          <w:t>Levies and Charges – Parent Fact Sheet</w:t>
        </w:r>
      </w:hyperlink>
    </w:p>
    <w:p w14:paraId="012921BD" w14:textId="7A106AAC" w:rsidR="00444EA6" w:rsidRPr="00444EA6" w:rsidRDefault="00444EA6" w:rsidP="00444EA6">
      <w:pPr>
        <w:pStyle w:val="ListBullet"/>
        <w:rPr>
          <w:rStyle w:val="Hyperlink"/>
        </w:rPr>
      </w:pPr>
      <w:r>
        <w:rPr>
          <w:rFonts w:ascii="Gill Sans MT Std Light" w:eastAsia="Calibri" w:hAnsi="Gill Sans MT Std Light" w:cs="Arial"/>
          <w:spacing w:val="0"/>
        </w:rPr>
        <w:fldChar w:fldCharType="begin"/>
      </w:r>
      <w:r>
        <w:rPr>
          <w:rFonts w:ascii="Gill Sans MT Std Light" w:eastAsia="Calibri" w:hAnsi="Gill Sans MT Std Light" w:cs="Arial"/>
          <w:spacing w:val="0"/>
        </w:rPr>
        <w:instrText xml:space="preserve"> HYPERLINK "https://tasedu.sharepoint.com/sites/intranet/_layouts/15/DocIdRedir.aspx?ID=TASED-1060461114-274" </w:instrText>
      </w:r>
      <w:r>
        <w:rPr>
          <w:rFonts w:ascii="Gill Sans MT Std Light" w:eastAsia="Calibri" w:hAnsi="Gill Sans MT Std Light" w:cs="Arial"/>
          <w:spacing w:val="0"/>
        </w:rPr>
        <w:fldChar w:fldCharType="separate"/>
      </w:r>
      <w:r w:rsidRPr="00444EA6">
        <w:rPr>
          <w:rStyle w:val="Hyperlink"/>
          <w:rFonts w:ascii="Gill Sans MT Std Light" w:eastAsia="Calibri" w:hAnsi="Gill Sans MT Std Light" w:cs="Arial"/>
          <w:spacing w:val="0"/>
        </w:rPr>
        <w:t>Legal Issues Handbook</w:t>
      </w:r>
    </w:p>
    <w:p w14:paraId="21FFFBF2" w14:textId="252A531F" w:rsidR="00444EA6" w:rsidRPr="00B43801" w:rsidRDefault="00444EA6" w:rsidP="00444EA6">
      <w:pPr>
        <w:pStyle w:val="ListBullet"/>
        <w:rPr>
          <w:rStyle w:val="Hyperlink"/>
          <w:color w:val="auto"/>
        </w:rPr>
      </w:pPr>
      <w:r>
        <w:rPr>
          <w:rFonts w:ascii="Gill Sans MT Std Light" w:eastAsia="Calibri" w:hAnsi="Gill Sans MT Std Light" w:cs="Arial"/>
          <w:spacing w:val="0"/>
        </w:rPr>
        <w:fldChar w:fldCharType="end"/>
      </w:r>
      <w:hyperlink r:id="rId24" w:history="1">
        <w:r w:rsidR="007B051A">
          <w:rPr>
            <w:rStyle w:val="Hyperlink"/>
            <w:rFonts w:ascii="Gill Sans MT Std Light" w:eastAsia="Calibri" w:hAnsi="Gill Sans MT Std Light" w:cs="Arial"/>
            <w:spacing w:val="0"/>
          </w:rPr>
          <w:t>Student Financial Assistance Guidelines</w:t>
        </w:r>
      </w:hyperlink>
    </w:p>
    <w:p w14:paraId="63C3A546" w14:textId="75B89C21" w:rsidR="00B43801" w:rsidRPr="005B7573" w:rsidRDefault="00072E72" w:rsidP="00444EA6">
      <w:pPr>
        <w:pStyle w:val="ListBullet"/>
        <w:rPr>
          <w:rStyle w:val="Hyperlink"/>
          <w:color w:val="auto"/>
        </w:rPr>
      </w:pPr>
      <w:hyperlink r:id="rId25" w:history="1">
        <w:r w:rsidR="00B43801" w:rsidRPr="005B7573">
          <w:rPr>
            <w:rStyle w:val="Hyperlink"/>
            <w:rFonts w:ascii="Gill Sans MT Std Light" w:eastAsia="Calibri" w:hAnsi="Gill Sans MT Std Light" w:cs="Arial"/>
            <w:spacing w:val="0"/>
          </w:rPr>
          <w:t>Schools Best Practice Guideline for Levies, Charges and Student Assistance</w:t>
        </w:r>
      </w:hyperlink>
    </w:p>
    <w:p w14:paraId="4AF7C649" w14:textId="73907B1A" w:rsidR="00AE36C4" w:rsidRDefault="00AE36C4" w:rsidP="00AE36C4">
      <w:pPr>
        <w:pStyle w:val="Heading2"/>
      </w:pPr>
      <w:r>
        <w:t>Definitions</w:t>
      </w:r>
      <w:bookmarkEnd w:id="14"/>
      <w:bookmarkEnd w:id="15"/>
    </w:p>
    <w:p w14:paraId="1E7EC240" w14:textId="77777777" w:rsidR="0043219A" w:rsidRPr="00F84742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bookmarkStart w:id="16" w:name="_Toc21683518"/>
      <w:r w:rsidRPr="007B051A">
        <w:rPr>
          <w:rFonts w:ascii="Gill Sans MT Std Light" w:eastAsia="SimHei" w:hAnsi="Gill Sans MT Std Light" w:cs="Times New Roman"/>
          <w:b/>
          <w:iCs/>
          <w:color w:val="1E384B"/>
        </w:rPr>
        <w:t>Charges</w:t>
      </w:r>
      <w:r w:rsidRPr="00F84742">
        <w:rPr>
          <w:rFonts w:ascii="Gill Sans MT Std Light" w:eastAsia="Gill Sans MT Std Light" w:hAnsi="Gill Sans MT Std Light" w:cs="Times New Roman"/>
        </w:rPr>
        <w:t xml:space="preserve"> are parent payments for optional activities that are in addition to the normal educational instruction at the school.</w:t>
      </w:r>
    </w:p>
    <w:p w14:paraId="7FEEE205" w14:textId="77777777" w:rsidR="0043219A" w:rsidRPr="00F84742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7B051A">
        <w:rPr>
          <w:rFonts w:ascii="Gill Sans MT Std Light" w:eastAsia="SimHei" w:hAnsi="Gill Sans MT Std Light" w:cs="Times New Roman"/>
          <w:b/>
          <w:iCs/>
          <w:color w:val="1E384B"/>
        </w:rPr>
        <w:lastRenderedPageBreak/>
        <w:t>Levies</w:t>
      </w:r>
      <w:r w:rsidRPr="007B051A">
        <w:rPr>
          <w:rFonts w:ascii="Gill Sans MT Std Light" w:eastAsia="Gill Sans MT Std Light" w:hAnsi="Gill Sans MT Std Light" w:cs="Times New Roman"/>
          <w:b/>
        </w:rPr>
        <w:t xml:space="preserve"> </w:t>
      </w:r>
      <w:r w:rsidRPr="00F84742">
        <w:rPr>
          <w:rFonts w:ascii="Gill Sans MT Std Light" w:eastAsia="Gill Sans MT Std Light" w:hAnsi="Gill Sans MT Std Light" w:cs="Times New Roman"/>
        </w:rPr>
        <w:t>are an annual parent payment that includes incidental costs and expenses incurred in providing normal educational instruction.</w:t>
      </w:r>
    </w:p>
    <w:p w14:paraId="0A61D2AE" w14:textId="56264C91" w:rsidR="0043219A" w:rsidRPr="00F84742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7B051A">
        <w:rPr>
          <w:rFonts w:ascii="Gill Sans MT Std Light" w:eastAsia="SimHei" w:hAnsi="Gill Sans MT Std Light" w:cs="Times New Roman"/>
          <w:b/>
          <w:iCs/>
          <w:color w:val="1E384B"/>
        </w:rPr>
        <w:t>Normal educational instruction</w:t>
      </w:r>
      <w:r w:rsidRPr="00F84742">
        <w:rPr>
          <w:rFonts w:ascii="Gill Sans MT Std Light" w:eastAsia="Gill Sans MT Std Light" w:hAnsi="Gill Sans MT Std Light" w:cs="Times New Roman"/>
        </w:rPr>
        <w:t xml:space="preserve"> means </w:t>
      </w:r>
      <w:r w:rsidRPr="00F84742">
        <w:t xml:space="preserve">educational instruction that is required to complete any subject or course that students undertake through a </w:t>
      </w:r>
      <w:r w:rsidR="00B001A8" w:rsidRPr="00F84742">
        <w:t>Government School</w:t>
      </w:r>
      <w:r w:rsidRPr="00F84742">
        <w:t>.</w:t>
      </w:r>
      <w:r w:rsidR="00B607DE" w:rsidRPr="00F84742">
        <w:t xml:space="preserve"> </w:t>
      </w:r>
      <w:r w:rsidRPr="00F84742">
        <w:t>This does not include educational instruction that occurs during optional activities that are not required to complete a subject or course.</w:t>
      </w:r>
      <w:r w:rsidR="00B607DE" w:rsidRPr="00F84742">
        <w:t xml:space="preserve"> </w:t>
      </w:r>
    </w:p>
    <w:p w14:paraId="65DC103C" w14:textId="6BCDBD11" w:rsidR="0043219A" w:rsidRPr="00F84742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7B051A">
        <w:rPr>
          <w:rFonts w:ascii="Gill Sans MT Std Light" w:eastAsia="SimHei" w:hAnsi="Gill Sans MT Std Light" w:cs="Times New Roman"/>
          <w:b/>
          <w:iCs/>
          <w:color w:val="1E384B"/>
        </w:rPr>
        <w:t>Parent</w:t>
      </w:r>
      <w:r w:rsidRPr="007B051A">
        <w:rPr>
          <w:rFonts w:ascii="Gill Sans MT Std Light" w:eastAsia="Gill Sans MT Std Light" w:hAnsi="Gill Sans MT Std Light" w:cs="Times New Roman"/>
          <w:b/>
        </w:rPr>
        <w:t xml:space="preserve"> </w:t>
      </w:r>
      <w:r w:rsidRPr="00F84742">
        <w:rPr>
          <w:rFonts w:ascii="Gill Sans MT Std Light" w:eastAsia="Gill Sans MT Std Light" w:hAnsi="Gill Sans MT Std Light" w:cs="Times New Roman"/>
        </w:rPr>
        <w:t>means a parent or a legal guardian or anyone with care and control of a child.</w:t>
      </w:r>
      <w:r w:rsidR="00B607DE" w:rsidRPr="00F84742">
        <w:rPr>
          <w:rFonts w:ascii="Gill Sans MT Std Light" w:eastAsia="Gill Sans MT Std Light" w:hAnsi="Gill Sans MT Std Light" w:cs="Times New Roman"/>
        </w:rPr>
        <w:t xml:space="preserve"> </w:t>
      </w:r>
    </w:p>
    <w:p w14:paraId="4667C263" w14:textId="77777777" w:rsidR="0043219A" w:rsidRPr="00F84742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7B051A">
        <w:rPr>
          <w:rFonts w:ascii="Gill Sans MT Std Light" w:eastAsia="SimHei" w:hAnsi="Gill Sans MT Std Light" w:cs="Times New Roman"/>
          <w:b/>
          <w:iCs/>
          <w:color w:val="1E384B"/>
        </w:rPr>
        <w:t>Principal</w:t>
      </w:r>
      <w:r w:rsidRPr="00F84742">
        <w:rPr>
          <w:rFonts w:ascii="Gill Sans MT Std Light" w:eastAsia="Gill Sans MT Std Light" w:hAnsi="Gill Sans MT Std Light" w:cs="Times New Roman"/>
        </w:rPr>
        <w:t xml:space="preserve"> means the individual in charge of the day-to-day operation of a school.</w:t>
      </w:r>
    </w:p>
    <w:p w14:paraId="2DC92DD3" w14:textId="250477EB" w:rsidR="0043219A" w:rsidRPr="00F84742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7B051A">
        <w:rPr>
          <w:rFonts w:ascii="Gill Sans MT Std Light" w:eastAsia="SimHei" w:hAnsi="Gill Sans MT Std Light" w:cs="Times New Roman"/>
          <w:b/>
          <w:iCs/>
          <w:color w:val="1E384B"/>
        </w:rPr>
        <w:t>The School Association</w:t>
      </w:r>
      <w:r w:rsidRPr="00F84742">
        <w:rPr>
          <w:rFonts w:ascii="Gill Sans MT Std Light" w:eastAsia="Gill Sans MT Std Light" w:hAnsi="Gill Sans MT Std Light" w:cs="Times New Roman"/>
        </w:rPr>
        <w:t xml:space="preserve"> is made up of the parents, staff and approved community members of a school.</w:t>
      </w:r>
      <w:r w:rsidR="00B607DE" w:rsidRPr="00F84742">
        <w:rPr>
          <w:rFonts w:ascii="Gill Sans MT Std Light" w:eastAsia="Gill Sans MT Std Light" w:hAnsi="Gill Sans MT Std Light" w:cs="Times New Roman"/>
        </w:rPr>
        <w:t xml:space="preserve"> </w:t>
      </w:r>
      <w:r w:rsidRPr="00F84742">
        <w:rPr>
          <w:rFonts w:ascii="Gill Sans MT Std Light" w:eastAsia="Gill Sans MT Std Light" w:hAnsi="Gill Sans MT Std Light" w:cs="Times New Roman"/>
        </w:rPr>
        <w:t xml:space="preserve">An Association exists for each Tasmanian </w:t>
      </w:r>
      <w:r w:rsidR="00B001A8" w:rsidRPr="00F84742">
        <w:rPr>
          <w:rFonts w:ascii="Gill Sans MT Std Light" w:eastAsia="Gill Sans MT Std Light" w:hAnsi="Gill Sans MT Std Light" w:cs="Times New Roman"/>
        </w:rPr>
        <w:t>Government School</w:t>
      </w:r>
      <w:r w:rsidRPr="00F84742">
        <w:rPr>
          <w:rFonts w:ascii="Gill Sans MT Std Light" w:eastAsia="Gill Sans MT Std Light" w:hAnsi="Gill Sans MT Std Light" w:cs="Times New Roman"/>
        </w:rPr>
        <w:t>, including primary schools, high schools, district schools and colleges.</w:t>
      </w:r>
      <w:r w:rsidR="00B607DE" w:rsidRPr="00F84742">
        <w:rPr>
          <w:rFonts w:ascii="Gill Sans MT Std Light" w:eastAsia="Gill Sans MT Std Light" w:hAnsi="Gill Sans MT Std Light" w:cs="Times New Roman"/>
        </w:rPr>
        <w:t xml:space="preserve"> </w:t>
      </w:r>
    </w:p>
    <w:p w14:paraId="19EFB22D" w14:textId="7D693176" w:rsidR="0043219A" w:rsidRPr="00F84742" w:rsidRDefault="0043219A" w:rsidP="0043219A">
      <w:pPr>
        <w:spacing w:before="120" w:after="120" w:line="240" w:lineRule="auto"/>
        <w:rPr>
          <w:rFonts w:ascii="Gill Sans MT Std Light" w:eastAsia="Gill Sans MT Std Light" w:hAnsi="Gill Sans MT Std Light" w:cs="Times New Roman"/>
        </w:rPr>
      </w:pPr>
      <w:r w:rsidRPr="007B051A">
        <w:rPr>
          <w:rFonts w:ascii="Gill Sans MT Std Light" w:eastAsia="SimHei" w:hAnsi="Gill Sans MT Std Light" w:cs="Times New Roman"/>
          <w:b/>
          <w:iCs/>
          <w:color w:val="1E384B"/>
        </w:rPr>
        <w:t>Student Assistance Scheme (STAS)</w:t>
      </w:r>
      <w:r w:rsidRPr="00F84742">
        <w:rPr>
          <w:rFonts w:ascii="Gill Sans MT Std Light" w:eastAsia="Gill Sans MT Std Light" w:hAnsi="Gill Sans MT Std Light" w:cs="Times New Roman"/>
        </w:rPr>
        <w:t xml:space="preserve"> </w:t>
      </w:r>
      <w:r w:rsidR="00DF5E46" w:rsidRPr="00F84742">
        <w:t>is a scheme that waives levies for eligible families who hold a current Centrelink Health Care Card, Centrelink Low Income Health Care Card or Pensioner Concession Card.</w:t>
      </w:r>
    </w:p>
    <w:p w14:paraId="1B931682" w14:textId="77777777" w:rsidR="00AE36C4" w:rsidRPr="005A73A1" w:rsidRDefault="00AE36C4" w:rsidP="00AE36C4">
      <w:pPr>
        <w:pStyle w:val="Heading2"/>
        <w:rPr>
          <w:rStyle w:val="InstructionalBlue"/>
        </w:rPr>
      </w:pPr>
      <w:r w:rsidRPr="005A73A1">
        <w:rPr>
          <w:rStyle w:val="InstructionalBlue"/>
        </w:rPr>
        <w:t>Legislation</w:t>
      </w:r>
      <w:bookmarkEnd w:id="16"/>
    </w:p>
    <w:p w14:paraId="5D6B7DE0" w14:textId="77777777" w:rsidR="009F6C8E" w:rsidRPr="000E116A" w:rsidRDefault="00072E72" w:rsidP="009F6C8E">
      <w:pPr>
        <w:pStyle w:val="ListBullet"/>
      </w:pPr>
      <w:hyperlink r:id="rId26" w:history="1">
        <w:r w:rsidR="009F6C8E" w:rsidRPr="000E116A">
          <w:rPr>
            <w:rStyle w:val="Hyperlink"/>
          </w:rPr>
          <w:t>Education Act 2016</w:t>
        </w:r>
      </w:hyperlink>
    </w:p>
    <w:p w14:paraId="7FC8D15D" w14:textId="5DA4D478" w:rsidR="009F6C8E" w:rsidRDefault="00072E72" w:rsidP="009F6C8E">
      <w:pPr>
        <w:pStyle w:val="ListBullet"/>
      </w:pPr>
      <w:hyperlink r:id="rId27" w:history="1">
        <w:r w:rsidR="009F6C8E" w:rsidRPr="000E116A">
          <w:rPr>
            <w:rStyle w:val="Hyperlink"/>
          </w:rPr>
          <w:t>Secretary’s Instruction No 9 for School Levies and Charges</w:t>
        </w:r>
      </w:hyperlink>
    </w:p>
    <w:p w14:paraId="3688607A" w14:textId="77777777" w:rsidR="00AE36C4" w:rsidRPr="004346C4" w:rsidRDefault="00AE36C4" w:rsidP="00AE36C4"/>
    <w:p w14:paraId="28E9EF81" w14:textId="77777777" w:rsidR="00AE36C4" w:rsidRDefault="00AE36C4" w:rsidP="00AE36C4">
      <w:pPr>
        <w:spacing w:after="160" w:line="259" w:lineRule="auto"/>
      </w:pPr>
      <w:r>
        <w:br w:type="page"/>
      </w:r>
    </w:p>
    <w:p w14:paraId="0CAB3733" w14:textId="4B586A1B" w:rsidR="002D18BB" w:rsidRDefault="002D18BB" w:rsidP="002D18BB">
      <w:pPr>
        <w:pStyle w:val="Heading4"/>
      </w:pPr>
    </w:p>
    <w:p w14:paraId="1F7169C9" w14:textId="77777777" w:rsidR="002D18BB" w:rsidRPr="001F0F94" w:rsidRDefault="002D18BB" w:rsidP="002D18BB">
      <w:pPr>
        <w:shd w:val="clear" w:color="auto" w:fill="DEEAF6"/>
        <w:rPr>
          <w:rStyle w:val="InstructionalRed"/>
        </w:rPr>
      </w:pPr>
      <w:r w:rsidRPr="00EE0DC6">
        <w:rPr>
          <w:rFonts w:ascii="Gill Sans MT" w:eastAsia="Gill Sans MT Std Light" w:hAnsi="Gill Sans MT" w:cs="Times New Roman"/>
          <w:b/>
          <w:bCs/>
        </w:rPr>
        <w:t>Authorised</w:t>
      </w:r>
      <w:r w:rsidRPr="00EE0DC6">
        <w:rPr>
          <w:rFonts w:ascii="Gill Sans MT Std Light" w:eastAsia="Gill Sans MT Std Light" w:hAnsi="Gill Sans MT Std Light" w:cs="Times New Roman"/>
        </w:rPr>
        <w:t xml:space="preserve"> </w:t>
      </w:r>
      <w:r w:rsidRPr="00EE0DC6">
        <w:rPr>
          <w:rFonts w:ascii="Gill Sans MT" w:eastAsia="Gill Sans MT Std Light" w:hAnsi="Gill Sans MT" w:cs="Times New Roman"/>
          <w:b/>
          <w:bCs/>
        </w:rPr>
        <w:t>by:</w:t>
      </w:r>
      <w:r w:rsidRPr="00EE0DC6">
        <w:rPr>
          <w:rFonts w:ascii="Gill Sans MT Std Light" w:eastAsia="Gill Sans MT Std Light" w:hAnsi="Gill Sans MT Std Light" w:cs="Times New Roman"/>
        </w:rPr>
        <w:t xml:space="preserve"> </w:t>
      </w:r>
      <w:r>
        <w:t xml:space="preserve">Kane Salter, Director Finance and Budget Services </w:t>
      </w:r>
    </w:p>
    <w:p w14:paraId="5CF3F7B8" w14:textId="77777777" w:rsidR="002D18BB" w:rsidRPr="001F0F94" w:rsidRDefault="002D18BB" w:rsidP="002D18BB">
      <w:pPr>
        <w:shd w:val="clear" w:color="auto" w:fill="F2F2F2"/>
        <w:rPr>
          <w:rStyle w:val="InstructionalRed"/>
        </w:rPr>
      </w:pPr>
      <w:r w:rsidRPr="00EE0DC6">
        <w:rPr>
          <w:rFonts w:ascii="Gill Sans MT" w:eastAsia="Gill Sans MT Std Light" w:hAnsi="Gill Sans MT" w:cs="Times New Roman"/>
          <w:b/>
          <w:bCs/>
        </w:rPr>
        <w:t>Contact:</w:t>
      </w:r>
      <w:r>
        <w:rPr>
          <w:rFonts w:ascii="Gill Sans MT" w:eastAsia="Gill Sans MT Std Light" w:hAnsi="Gill Sans MT" w:cs="Times New Roman"/>
          <w:b/>
          <w:bCs/>
        </w:rPr>
        <w:t xml:space="preserve"> </w:t>
      </w:r>
      <w:r>
        <w:t xml:space="preserve">Financial Services; </w:t>
      </w:r>
      <w:hyperlink r:id="rId28" w:history="1">
        <w:r w:rsidRPr="002B4973">
          <w:rPr>
            <w:rStyle w:val="Hyperlink"/>
          </w:rPr>
          <w:t>finserv@education.tas.gov.au</w:t>
        </w:r>
      </w:hyperlink>
      <w:r>
        <w:t xml:space="preserve"> </w:t>
      </w:r>
      <w:r>
        <w:rPr>
          <w:rStyle w:val="InstructionalRed"/>
        </w:rPr>
        <w:t xml:space="preserve"> </w:t>
      </w:r>
    </w:p>
    <w:p w14:paraId="1673346C" w14:textId="77777777" w:rsidR="002D18BB" w:rsidRPr="001F0F94" w:rsidRDefault="002D18BB" w:rsidP="002D18BB">
      <w:pPr>
        <w:shd w:val="clear" w:color="auto" w:fill="DEEAF6"/>
        <w:rPr>
          <w:rStyle w:val="InstructionalRed"/>
        </w:rPr>
      </w:pPr>
      <w:r w:rsidRPr="00EE0DC6">
        <w:rPr>
          <w:rFonts w:ascii="Gill Sans MT" w:eastAsia="Gill Sans MT Std Light" w:hAnsi="Gill Sans MT" w:cs="Times New Roman"/>
          <w:b/>
          <w:bCs/>
        </w:rPr>
        <w:t>Last</w:t>
      </w:r>
      <w:r w:rsidRPr="00EE0DC6">
        <w:rPr>
          <w:rFonts w:ascii="Gill Sans MT Std Light" w:eastAsia="Gill Sans MT Std Light" w:hAnsi="Gill Sans MT Std Light" w:cs="Times New Roman"/>
        </w:rPr>
        <w:t xml:space="preserve"> </w:t>
      </w:r>
      <w:r w:rsidRPr="00EE0DC6">
        <w:rPr>
          <w:rFonts w:ascii="Gill Sans MT" w:eastAsia="Gill Sans MT Std Light" w:hAnsi="Gill Sans MT" w:cs="Times New Roman"/>
          <w:b/>
          <w:bCs/>
        </w:rPr>
        <w:t>Significant</w:t>
      </w:r>
      <w:r w:rsidRPr="00EE0DC6">
        <w:rPr>
          <w:rFonts w:ascii="Gill Sans MT Std Light" w:eastAsia="Gill Sans MT Std Light" w:hAnsi="Gill Sans MT Std Light" w:cs="Times New Roman"/>
        </w:rPr>
        <w:t xml:space="preserve"> </w:t>
      </w:r>
      <w:r w:rsidRPr="00EE0DC6">
        <w:rPr>
          <w:rFonts w:ascii="Gill Sans MT" w:eastAsia="Gill Sans MT Std Light" w:hAnsi="Gill Sans MT" w:cs="Times New Roman"/>
          <w:b/>
          <w:bCs/>
        </w:rPr>
        <w:t>Review:</w:t>
      </w:r>
      <w:r>
        <w:rPr>
          <w:rFonts w:ascii="Gill Sans MT" w:eastAsia="Gill Sans MT Std Light" w:hAnsi="Gill Sans MT" w:cs="Times New Roman"/>
          <w:b/>
          <w:bCs/>
        </w:rPr>
        <w:t xml:space="preserve"> </w:t>
      </w:r>
      <w:sdt>
        <w:sdtPr>
          <w:id w:val="-763606965"/>
          <w:placeholder>
            <w:docPart w:val="C7DE651B61A544EC99B71E27611213D9"/>
          </w:placeholder>
          <w:date w:fullDate="2020-09-14T00:00:00Z">
            <w:dateFormat w:val="d MMMM yyyy"/>
            <w:lid w:val="en-AU"/>
            <w:storeMappedDataAs w:val="dateTime"/>
            <w:calendar w:val="gregorian"/>
          </w:date>
        </w:sdtPr>
        <w:sdtEndPr/>
        <w:sdtContent>
          <w:r>
            <w:t>14 September 2020</w:t>
          </w:r>
        </w:sdtContent>
      </w:sdt>
    </w:p>
    <w:p w14:paraId="5CAEE042" w14:textId="77777777" w:rsidR="002D18BB" w:rsidRPr="00EE0DC6" w:rsidRDefault="002D18BB" w:rsidP="002D18BB">
      <w:pPr>
        <w:shd w:val="clear" w:color="auto" w:fill="F2F2F2"/>
        <w:spacing w:after="160" w:line="259" w:lineRule="auto"/>
        <w:rPr>
          <w:rFonts w:ascii="Gill Sans MT Std Light" w:eastAsia="Gill Sans MT Std Light" w:hAnsi="Gill Sans MT Std Light" w:cs="Times New Roman"/>
        </w:rPr>
      </w:pPr>
      <w:r w:rsidRPr="00EE0DC6">
        <w:rPr>
          <w:rFonts w:ascii="Gill Sans MT" w:eastAsia="Gill Sans MT Std Light" w:hAnsi="Gill Sans MT" w:cs="Times New Roman"/>
          <w:b/>
          <w:bCs/>
        </w:rPr>
        <w:t>Review</w:t>
      </w:r>
      <w:r w:rsidRPr="00EE0DC6">
        <w:rPr>
          <w:rFonts w:ascii="Gill Sans MT Std Light" w:eastAsia="Gill Sans MT Std Light" w:hAnsi="Gill Sans MT Std Light" w:cs="Times New Roman"/>
        </w:rPr>
        <w:t xml:space="preserve"> </w:t>
      </w:r>
      <w:r w:rsidRPr="00EE0DC6">
        <w:rPr>
          <w:rFonts w:ascii="Gill Sans MT" w:eastAsia="Gill Sans MT Std Light" w:hAnsi="Gill Sans MT" w:cs="Times New Roman"/>
          <w:b/>
          <w:bCs/>
        </w:rPr>
        <w:t xml:space="preserve">Due: </w:t>
      </w:r>
      <w:sdt>
        <w:sdtPr>
          <w:rPr>
            <w:rFonts w:ascii="Gill Sans MT" w:eastAsia="Gill Sans MT Std Light" w:hAnsi="Gill Sans MT" w:cs="Times New Roman"/>
            <w:bCs/>
          </w:rPr>
          <w:id w:val="-114765647"/>
          <w:placeholder>
            <w:docPart w:val="990AB0CB96014842B0D9DF539BCB3158"/>
          </w:placeholder>
          <w:date w:fullDate="2021-09-14T00:00:00Z">
            <w:dateFormat w:val="d MMMM yyyy"/>
            <w:lid w:val="en-AU"/>
            <w:storeMappedDataAs w:val="dateTime"/>
            <w:calendar w:val="gregorian"/>
          </w:date>
        </w:sdtPr>
        <w:sdtEndPr/>
        <w:sdtContent>
          <w:r w:rsidRPr="00226DB4">
            <w:rPr>
              <w:rFonts w:ascii="Gill Sans MT" w:eastAsia="Gill Sans MT Std Light" w:hAnsi="Gill Sans MT" w:cs="Times New Roman"/>
              <w:bCs/>
            </w:rPr>
            <w:t>14 September 2021</w:t>
          </w:r>
        </w:sdtContent>
      </w:sdt>
      <w:r w:rsidRPr="00EE0DC6">
        <w:rPr>
          <w:rFonts w:ascii="Gill Sans MT" w:eastAsia="Gill Sans MT Std Light" w:hAnsi="Gill Sans MT" w:cs="Times New Roman"/>
          <w:b/>
          <w:bCs/>
        </w:rPr>
        <w:t xml:space="preserve"> </w:t>
      </w:r>
    </w:p>
    <w:p w14:paraId="0CFCFD69" w14:textId="6CBD3FC8" w:rsidR="003842CF" w:rsidRPr="00EE0DC6" w:rsidRDefault="003842CF" w:rsidP="003842CF">
      <w:pPr>
        <w:shd w:val="clear" w:color="auto" w:fill="DEEAF6"/>
        <w:spacing w:after="160" w:line="259" w:lineRule="auto"/>
        <w:rPr>
          <w:rFonts w:ascii="Gill Sans MT Std Light" w:eastAsia="Gill Sans MT Std Light" w:hAnsi="Gill Sans MT Std Light" w:cs="Times New Roman"/>
          <w:color w:val="FF0000"/>
        </w:rPr>
      </w:pPr>
      <w:r w:rsidRPr="00EE0DC6">
        <w:rPr>
          <w:rFonts w:ascii="Gill Sans MT" w:eastAsia="Gill Sans MT Std Light" w:hAnsi="Gill Sans MT" w:cs="Times New Roman"/>
          <w:b/>
          <w:bCs/>
        </w:rPr>
        <w:t>This</w:t>
      </w:r>
      <w:r w:rsidRPr="00EE0DC6">
        <w:rPr>
          <w:rFonts w:ascii="Gill Sans MT Std Light" w:eastAsia="Gill Sans MT Std Light" w:hAnsi="Gill Sans MT Std Light" w:cs="Times New Roman"/>
        </w:rPr>
        <w:t xml:space="preserve"> </w:t>
      </w:r>
      <w:r w:rsidRPr="00EE0DC6">
        <w:rPr>
          <w:rFonts w:ascii="Gill Sans MT" w:eastAsia="Gill Sans MT Std Light" w:hAnsi="Gill Sans MT" w:cs="Times New Roman"/>
          <w:b/>
          <w:bCs/>
        </w:rPr>
        <w:t>Document</w:t>
      </w:r>
      <w:r w:rsidRPr="00EE0DC6">
        <w:rPr>
          <w:rFonts w:ascii="Gill Sans MT Std Light" w:eastAsia="Gill Sans MT Std Light" w:hAnsi="Gill Sans MT Std Light" w:cs="Times New Roman"/>
        </w:rPr>
        <w:t xml:space="preserve"> </w:t>
      </w:r>
      <w:r w:rsidR="007B051A">
        <w:rPr>
          <w:rFonts w:ascii="Gill Sans MT" w:eastAsia="Gill Sans MT Std Light" w:hAnsi="Gill Sans MT" w:cs="Times New Roman"/>
          <w:b/>
          <w:bCs/>
        </w:rPr>
        <w:t>Replaces</w:t>
      </w:r>
      <w:r w:rsidRPr="00EE0DC6">
        <w:rPr>
          <w:rFonts w:ascii="Gill Sans MT" w:eastAsia="Gill Sans MT Std Light" w:hAnsi="Gill Sans MT" w:cs="Times New Roman"/>
          <w:b/>
          <w:bCs/>
        </w:rPr>
        <w:t xml:space="preserve">: </w:t>
      </w:r>
      <w:r w:rsidR="0043219A">
        <w:rPr>
          <w:rFonts w:ascii="Gill Sans MT Std Light" w:eastAsia="Gill Sans MT Std Light" w:hAnsi="Gill Sans MT Std Light" w:cs="Times New Roman"/>
        </w:rPr>
        <w:t>Interim School Levies and Charges Policy – released in 2019.</w:t>
      </w:r>
      <w:r w:rsidR="00B607DE">
        <w:rPr>
          <w:rFonts w:ascii="Gill Sans MT Std Light" w:eastAsia="Gill Sans MT Std Light" w:hAnsi="Gill Sans MT Std Light" w:cs="Times New Roman"/>
        </w:rPr>
        <w:t xml:space="preserve"> </w:t>
      </w:r>
    </w:p>
    <w:p w14:paraId="6092679B" w14:textId="77777777" w:rsidR="003842CF" w:rsidRPr="00EE0DC6" w:rsidRDefault="003842CF" w:rsidP="003842CF"/>
    <w:p w14:paraId="6B9D8391" w14:textId="77777777" w:rsidR="00FB0259" w:rsidRPr="00FB0259" w:rsidRDefault="00FB0259" w:rsidP="00FB0259"/>
    <w:sectPr w:rsidR="00FB0259" w:rsidRPr="00FB0259" w:rsidSect="00036CE6">
      <w:headerReference w:type="default" r:id="rId29"/>
      <w:footerReference w:type="default" r:id="rId30"/>
      <w:type w:val="continuous"/>
      <w:pgSz w:w="11906" w:h="16838" w:code="9"/>
      <w:pgMar w:top="1701" w:right="1162" w:bottom="1701" w:left="1162" w:header="709" w:footer="454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513C" w14:textId="77777777" w:rsidR="006753F7" w:rsidRDefault="006753F7" w:rsidP="00E93B9E">
      <w:pPr>
        <w:spacing w:after="0" w:line="240" w:lineRule="auto"/>
      </w:pPr>
      <w:r>
        <w:separator/>
      </w:r>
    </w:p>
    <w:p w14:paraId="561635E0" w14:textId="77777777" w:rsidR="006753F7" w:rsidRDefault="006753F7"/>
  </w:endnote>
  <w:endnote w:type="continuationSeparator" w:id="0">
    <w:p w14:paraId="666A4B64" w14:textId="77777777" w:rsidR="006753F7" w:rsidRDefault="006753F7" w:rsidP="00E93B9E">
      <w:pPr>
        <w:spacing w:after="0" w:line="240" w:lineRule="auto"/>
      </w:pPr>
      <w:r>
        <w:continuationSeparator/>
      </w:r>
    </w:p>
    <w:p w14:paraId="16DB32D7" w14:textId="77777777" w:rsidR="006753F7" w:rsidRDefault="006753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Segoe UI Light"/>
    <w:charset w:val="00"/>
    <w:family w:val="auto"/>
    <w:pitch w:val="variable"/>
    <w:sig w:usb0="80000267" w:usb1="00000000" w:usb2="00000000" w:usb3="00000000" w:csb0="000001F7" w:csb1="00000000"/>
  </w:font>
  <w:font w:name="Gill Sans MT Std Light">
    <w:altName w:val="Gill Sans MT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B675" w14:textId="5C514D27" w:rsidR="005228D6" w:rsidRDefault="00FC04F9" w:rsidP="005228D6">
    <w:pPr>
      <w:pStyle w:val="Footer"/>
    </w:pPr>
    <w:r w:rsidRPr="00304023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A614724" wp14:editId="50F2E08E">
          <wp:simplePos x="0" y="0"/>
          <wp:positionH relativeFrom="page">
            <wp:align>right</wp:align>
          </wp:positionH>
          <wp:positionV relativeFrom="paragraph">
            <wp:posOffset>-1336841</wp:posOffset>
          </wp:positionV>
          <wp:extent cx="2657493" cy="1987366"/>
          <wp:effectExtent l="0" t="0" r="0" b="0"/>
          <wp:wrapNone/>
          <wp:docPr id="22" name="Internal footer graphic" descr="Internal footer graphic">
            <a:extLst xmlns:a="http://schemas.openxmlformats.org/drawingml/2006/main">
              <a:ext uri="{FF2B5EF4-FFF2-40B4-BE49-F238E27FC236}">
                <a16:creationId xmlns:a16="http://schemas.microsoft.com/office/drawing/2014/main" id="{D1A64EA5-A78D-4594-8037-2D7FBD442E7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nternal footer graphic" descr="Internal footer graphic">
                    <a:extLst>
                      <a:ext uri="{FF2B5EF4-FFF2-40B4-BE49-F238E27FC236}">
                        <a16:creationId xmlns:a16="http://schemas.microsoft.com/office/drawing/2014/main" id="{D1A64EA5-A78D-4594-8037-2D7FBD442E7A}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025" t="82566" b="-3"/>
                  <a:stretch/>
                </pic:blipFill>
                <pic:spPr bwMode="auto">
                  <a:xfrm>
                    <a:off x="0" y="0"/>
                    <a:ext cx="2657493" cy="19873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228D6">
      <w:t xml:space="preserve">Page </w:t>
    </w:r>
    <w:sdt>
      <w:sdtPr>
        <w:id w:val="-1335620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228D6">
          <w:fldChar w:fldCharType="begin"/>
        </w:r>
        <w:r w:rsidR="005228D6">
          <w:instrText xml:space="preserve"> PAGE   \* MERGEFORMAT </w:instrText>
        </w:r>
        <w:r w:rsidR="005228D6">
          <w:fldChar w:fldCharType="separate"/>
        </w:r>
        <w:r w:rsidR="004F2BC9">
          <w:rPr>
            <w:noProof/>
          </w:rPr>
          <w:t>8</w:t>
        </w:r>
        <w:r w:rsidR="005228D6">
          <w:rPr>
            <w:noProof/>
          </w:rPr>
          <w:fldChar w:fldCharType="end"/>
        </w:r>
        <w:r w:rsidR="00B607DE">
          <w:rPr>
            <w:noProof/>
          </w:rPr>
          <w:t xml:space="preserve"> </w:t>
        </w:r>
        <w:r w:rsidR="005228D6" w:rsidRPr="008D662B">
          <w:rPr>
            <w:rFonts w:asciiTheme="minorHAnsi" w:hAnsiTheme="minorHAnsi"/>
            <w:noProof/>
          </w:rPr>
          <w:t>Please check the Department’s website to ensure this is the most recent version</w:t>
        </w:r>
        <w:r w:rsidR="00821B41">
          <w:rPr>
            <w:rFonts w:asciiTheme="minorHAnsi" w:hAnsiTheme="minorHAnsi"/>
            <w:noProof/>
          </w:rPr>
          <w:t xml:space="preserve"> of the Policy termplate</w:t>
        </w:r>
        <w:r w:rsidR="005228D6" w:rsidRPr="008D662B">
          <w:rPr>
            <w:rFonts w:asciiTheme="minorHAnsi" w:hAnsiTheme="minorHAnsi"/>
            <w:noProof/>
          </w:rPr>
          <w:t>.</w:t>
        </w:r>
      </w:sdtContent>
    </w:sdt>
  </w:p>
  <w:p w14:paraId="44688AD5" w14:textId="77777777" w:rsidR="00B07FA9" w:rsidRDefault="00B07F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02D24" w14:textId="77777777" w:rsidR="006753F7" w:rsidRDefault="006753F7" w:rsidP="00E93B9E">
      <w:pPr>
        <w:spacing w:after="0" w:line="240" w:lineRule="auto"/>
      </w:pPr>
      <w:r>
        <w:separator/>
      </w:r>
    </w:p>
    <w:p w14:paraId="1890A34F" w14:textId="77777777" w:rsidR="006753F7" w:rsidRDefault="006753F7"/>
  </w:footnote>
  <w:footnote w:type="continuationSeparator" w:id="0">
    <w:p w14:paraId="48A832C4" w14:textId="77777777" w:rsidR="006753F7" w:rsidRDefault="006753F7" w:rsidP="00E93B9E">
      <w:pPr>
        <w:spacing w:after="0" w:line="240" w:lineRule="auto"/>
      </w:pPr>
      <w:r>
        <w:continuationSeparator/>
      </w:r>
    </w:p>
    <w:p w14:paraId="77B06A15" w14:textId="77777777" w:rsidR="006753F7" w:rsidRDefault="006753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22F73" w14:textId="77777777" w:rsidR="001A4AC4" w:rsidRDefault="00036CE6" w:rsidP="00036CE6">
    <w:pPr>
      <w:pStyle w:val="Fullpage"/>
      <w:framePr w:wrap="around"/>
    </w:pPr>
    <w:r w:rsidRPr="00036CE6">
      <w:rPr>
        <w:noProof/>
        <w:lang w:eastAsia="en-AU"/>
      </w:rPr>
      <mc:AlternateContent>
        <mc:Choice Requires="wpg">
          <w:drawing>
            <wp:inline distT="0" distB="0" distL="0" distR="0" wp14:anchorId="06C059C9" wp14:editId="1C412626">
              <wp:extent cx="7559675" cy="521970"/>
              <wp:effectExtent l="0" t="0" r="3175" b="0"/>
              <wp:docPr id="21" name="Group 20" descr="Internal banner">
                <a:extLst xmlns:a="http://schemas.openxmlformats.org/drawingml/2006/main">
                  <a:ext uri="{FF2B5EF4-FFF2-40B4-BE49-F238E27FC236}">
                    <a16:creationId xmlns:a16="http://schemas.microsoft.com/office/drawing/2014/main" id="{527A35E5-98D3-4030-9E4F-998E7460178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521970"/>
                        <a:chOff x="0" y="0"/>
                        <a:chExt cx="7559675" cy="521970"/>
                      </a:xfrm>
                    </wpg:grpSpPr>
                    <pic:pic xmlns:pic="http://schemas.openxmlformats.org/drawingml/2006/picture">
                      <pic:nvPicPr>
                        <pic:cNvPr id="2" name="Internal banner" descr="Internal banner">
                          <a:extLst>
                            <a:ext uri="{FF2B5EF4-FFF2-40B4-BE49-F238E27FC236}">
                              <a16:creationId xmlns:a16="http://schemas.microsoft.com/office/drawing/2014/main" id="{881F4908-D943-45BB-8414-FF3F7EC8F988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5219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Header banner A" title="Inside pages top banner rectangle">
                        <a:extLst>
                          <a:ext uri="{FF2B5EF4-FFF2-40B4-BE49-F238E27FC236}">
                            <a16:creationId xmlns:a16="http://schemas.microsoft.com/office/drawing/2014/main" id="{528FFA8C-7C8F-410B-9598-152346BD1FD2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9675" cy="89535"/>
                        </a:xfrm>
                        <a:prstGeom prst="rect">
                          <a:avLst/>
                        </a:prstGeom>
                        <a:solidFill>
                          <a:srgbClr val="396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09FFF13" id="Group 20" o:spid="_x0000_s1026" alt="Internal banner" style="width:595.25pt;height:41.1pt;mso-position-horizontal-relative:char;mso-position-vertical-relative:line" coordsize="75596,5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ternal banner" o:spid="_x0000_s1027" type="#_x0000_t75" alt="Internal banner" style="position:absolute;width:75596;height: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">
                <v:imagedata r:id="rId2" o:title="Internal banner"/>
              </v:shape>
              <v:rect id="Header banner A" o:spid="_x0000_s1028" style="position:absolute;width:75596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" fillcolor="#39607a" stroked="f" strokeweight="1pt">
                <v:path arrowok="t"/>
                <o:lock v:ext="edit" aspectratio="t"/>
              </v:rect>
              <w10:anchorlock/>
            </v:group>
          </w:pict>
        </mc:Fallback>
      </mc:AlternateContent>
    </w:r>
  </w:p>
  <w:p w14:paraId="154306AD" w14:textId="77777777" w:rsidR="00B07FA9" w:rsidRDefault="00B07F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001D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461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9656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4EC2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4AB0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2853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FB47E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DC5F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F29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24F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340E2"/>
    <w:multiLevelType w:val="hybridMultilevel"/>
    <w:tmpl w:val="C09E185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07545322"/>
    <w:multiLevelType w:val="multilevel"/>
    <w:tmpl w:val="82C6609A"/>
    <w:numStyleLink w:val="Numbers"/>
  </w:abstractNum>
  <w:abstractNum w:abstractNumId="12" w15:restartNumberingAfterBreak="0">
    <w:nsid w:val="0C6E046A"/>
    <w:multiLevelType w:val="hybridMultilevel"/>
    <w:tmpl w:val="920AF0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5E3A65"/>
    <w:multiLevelType w:val="multilevel"/>
    <w:tmpl w:val="36EA273A"/>
    <w:numStyleLink w:val="Headings"/>
  </w:abstractNum>
  <w:abstractNum w:abstractNumId="14" w15:restartNumberingAfterBreak="0">
    <w:nsid w:val="19AE5928"/>
    <w:multiLevelType w:val="multilevel"/>
    <w:tmpl w:val="82C6609A"/>
    <w:numStyleLink w:val="Numbers"/>
  </w:abstractNum>
  <w:abstractNum w:abstractNumId="15" w15:restartNumberingAfterBreak="0">
    <w:nsid w:val="19D52919"/>
    <w:multiLevelType w:val="multilevel"/>
    <w:tmpl w:val="36EA273A"/>
    <w:numStyleLink w:val="Headings"/>
  </w:abstractNum>
  <w:abstractNum w:abstractNumId="16" w15:restartNumberingAfterBreak="0">
    <w:nsid w:val="1B247BFD"/>
    <w:multiLevelType w:val="hybridMultilevel"/>
    <w:tmpl w:val="4A2E5C0E"/>
    <w:lvl w:ilvl="0" w:tplc="E2FEA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A1059A"/>
    <w:multiLevelType w:val="multilevel"/>
    <w:tmpl w:val="36EA273A"/>
    <w:numStyleLink w:val="Headings"/>
  </w:abstractNum>
  <w:abstractNum w:abstractNumId="18" w15:restartNumberingAfterBreak="0">
    <w:nsid w:val="27CB3EBF"/>
    <w:multiLevelType w:val="multilevel"/>
    <w:tmpl w:val="CA3C0B58"/>
    <w:numStyleLink w:val="Bullets"/>
  </w:abstractNum>
  <w:abstractNum w:abstractNumId="19" w15:restartNumberingAfterBreak="0">
    <w:nsid w:val="2C9F0D2A"/>
    <w:multiLevelType w:val="hybridMultilevel"/>
    <w:tmpl w:val="65B0A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B005BF"/>
    <w:multiLevelType w:val="multilevel"/>
    <w:tmpl w:val="36EA273A"/>
    <w:numStyleLink w:val="Headings"/>
  </w:abstractNum>
  <w:abstractNum w:abstractNumId="21" w15:restartNumberingAfterBreak="0">
    <w:nsid w:val="2CB7264A"/>
    <w:multiLevelType w:val="multilevel"/>
    <w:tmpl w:val="36EA273A"/>
    <w:styleLink w:val="Headings"/>
    <w:lvl w:ilvl="0">
      <w:start w:val="1"/>
      <w:numFmt w:val="decimal"/>
      <w:pStyle w:val="Heading2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405460C"/>
    <w:multiLevelType w:val="multilevel"/>
    <w:tmpl w:val="CA3C0B58"/>
    <w:numStyleLink w:val="Bullets"/>
  </w:abstractNum>
  <w:abstractNum w:abstractNumId="23" w15:restartNumberingAfterBreak="0">
    <w:nsid w:val="45021219"/>
    <w:multiLevelType w:val="hybridMultilevel"/>
    <w:tmpl w:val="1F1005F0"/>
    <w:lvl w:ilvl="0" w:tplc="26C6C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6F75BF"/>
    <w:multiLevelType w:val="multilevel"/>
    <w:tmpl w:val="82C6609A"/>
    <w:styleLink w:val="Numbers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644"/>
        </w:tabs>
        <w:ind w:left="568" w:hanging="568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928"/>
        </w:tabs>
        <w:ind w:left="852" w:hanging="285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1212"/>
        </w:tabs>
        <w:ind w:left="1136" w:hanging="56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25" w15:restartNumberingAfterBreak="0">
    <w:nsid w:val="78D13D50"/>
    <w:multiLevelType w:val="multilevel"/>
    <w:tmpl w:val="A352EC26"/>
    <w:styleLink w:val="LetterList"/>
    <w:lvl w:ilvl="0">
      <w:start w:val="1"/>
      <w:numFmt w:val="lowerLetter"/>
      <w:pStyle w:val="List"/>
      <w:lvlText w:val="(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C9E113D"/>
    <w:multiLevelType w:val="multilevel"/>
    <w:tmpl w:val="CA3C0B58"/>
    <w:styleLink w:val="Bullets"/>
    <w:lvl w:ilvl="0">
      <w:start w:val="1"/>
      <w:numFmt w:val="bullet"/>
      <w:pStyle w:val="ListBullet"/>
      <w:lvlText w:val="•"/>
      <w:lvlJc w:val="left"/>
      <w:pPr>
        <w:ind w:left="284" w:hanging="284"/>
      </w:pPr>
      <w:rPr>
        <w:rFonts w:ascii="Arial" w:hAnsi="Arial" w:cs="Times New Roman" w:hint="default"/>
        <w:color w:val="auto"/>
      </w:rPr>
    </w:lvl>
    <w:lvl w:ilvl="1">
      <w:start w:val="1"/>
      <w:numFmt w:val="bullet"/>
      <w:pStyle w:val="ListBullet2"/>
      <w:lvlText w:val="»"/>
      <w:lvlJc w:val="left"/>
      <w:pPr>
        <w:ind w:left="568" w:hanging="284"/>
      </w:pPr>
      <w:rPr>
        <w:rFonts w:ascii="Arial" w:hAnsi="Arial" w:cs="Gill Sans" w:hint="default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num w:numId="1" w16cid:durableId="971985518">
    <w:abstractNumId w:val="9"/>
  </w:num>
  <w:num w:numId="2" w16cid:durableId="1155560981">
    <w:abstractNumId w:val="7"/>
  </w:num>
  <w:num w:numId="3" w16cid:durableId="572083795">
    <w:abstractNumId w:val="6"/>
  </w:num>
  <w:num w:numId="4" w16cid:durableId="747458783">
    <w:abstractNumId w:val="5"/>
  </w:num>
  <w:num w:numId="5" w16cid:durableId="1335497051">
    <w:abstractNumId w:val="4"/>
  </w:num>
  <w:num w:numId="6" w16cid:durableId="1784491570">
    <w:abstractNumId w:val="8"/>
  </w:num>
  <w:num w:numId="7" w16cid:durableId="1962608056">
    <w:abstractNumId w:val="3"/>
  </w:num>
  <w:num w:numId="8" w16cid:durableId="308823139">
    <w:abstractNumId w:val="2"/>
  </w:num>
  <w:num w:numId="9" w16cid:durableId="193155265">
    <w:abstractNumId w:val="1"/>
  </w:num>
  <w:num w:numId="10" w16cid:durableId="1117329752">
    <w:abstractNumId w:val="0"/>
  </w:num>
  <w:num w:numId="11" w16cid:durableId="1324623688">
    <w:abstractNumId w:val="26"/>
  </w:num>
  <w:num w:numId="12" w16cid:durableId="2128503788">
    <w:abstractNumId w:val="24"/>
  </w:num>
  <w:num w:numId="13" w16cid:durableId="8537626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18104601">
    <w:abstractNumId w:val="11"/>
  </w:num>
  <w:num w:numId="15" w16cid:durableId="769617795">
    <w:abstractNumId w:val="18"/>
  </w:num>
  <w:num w:numId="16" w16cid:durableId="1467619736">
    <w:abstractNumId w:val="22"/>
  </w:num>
  <w:num w:numId="17" w16cid:durableId="199169580">
    <w:abstractNumId w:val="21"/>
  </w:num>
  <w:num w:numId="18" w16cid:durableId="1524514816">
    <w:abstractNumId w:val="15"/>
  </w:num>
  <w:num w:numId="19" w16cid:durableId="1480228610">
    <w:abstractNumId w:val="14"/>
  </w:num>
  <w:num w:numId="20" w16cid:durableId="21088918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10979589">
    <w:abstractNumId w:val="25"/>
  </w:num>
  <w:num w:numId="22" w16cid:durableId="923076215">
    <w:abstractNumId w:val="20"/>
  </w:num>
  <w:num w:numId="23" w16cid:durableId="1921132017">
    <w:abstractNumId w:val="16"/>
  </w:num>
  <w:num w:numId="24" w16cid:durableId="628511117">
    <w:abstractNumId w:val="17"/>
  </w:num>
  <w:num w:numId="25" w16cid:durableId="684863841">
    <w:abstractNumId w:val="13"/>
  </w:num>
  <w:num w:numId="26" w16cid:durableId="1924534379">
    <w:abstractNumId w:val="23"/>
  </w:num>
  <w:num w:numId="27" w16cid:durableId="1373113111">
    <w:abstractNumId w:val="12"/>
  </w:num>
  <w:num w:numId="28" w16cid:durableId="1153720782">
    <w:abstractNumId w:val="19"/>
  </w:num>
  <w:num w:numId="29" w16cid:durableId="20032700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1wDJayFaynCJOuHOazFATR8pftcgI2Gdqy+SRfF1yT2JpkkCelV/hUvlqDNBuWjI++R+cYKPHPVw5hc+ctWzIw==" w:salt="d06/meEG3jA0Ib7CKHOI7g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5D2"/>
    <w:rsid w:val="00020AC8"/>
    <w:rsid w:val="000223C0"/>
    <w:rsid w:val="00036CE6"/>
    <w:rsid w:val="00040BFF"/>
    <w:rsid w:val="000520E4"/>
    <w:rsid w:val="00052CFF"/>
    <w:rsid w:val="000559B6"/>
    <w:rsid w:val="000624F3"/>
    <w:rsid w:val="00064CEF"/>
    <w:rsid w:val="00072E72"/>
    <w:rsid w:val="00075EDB"/>
    <w:rsid w:val="000A0327"/>
    <w:rsid w:val="000A0B42"/>
    <w:rsid w:val="000A5A16"/>
    <w:rsid w:val="000C18A6"/>
    <w:rsid w:val="000D6EBA"/>
    <w:rsid w:val="000E3179"/>
    <w:rsid w:val="000F10FB"/>
    <w:rsid w:val="000F2043"/>
    <w:rsid w:val="000F50EE"/>
    <w:rsid w:val="000F7E26"/>
    <w:rsid w:val="00102C39"/>
    <w:rsid w:val="0012486A"/>
    <w:rsid w:val="00133C46"/>
    <w:rsid w:val="001356DD"/>
    <w:rsid w:val="001515EF"/>
    <w:rsid w:val="00155415"/>
    <w:rsid w:val="00162CEA"/>
    <w:rsid w:val="00176F7F"/>
    <w:rsid w:val="00184323"/>
    <w:rsid w:val="001A1AFE"/>
    <w:rsid w:val="001A4AC4"/>
    <w:rsid w:val="001A4EAE"/>
    <w:rsid w:val="001A6484"/>
    <w:rsid w:val="001A6658"/>
    <w:rsid w:val="001C32E2"/>
    <w:rsid w:val="001D2DD4"/>
    <w:rsid w:val="001F1B3A"/>
    <w:rsid w:val="0020224D"/>
    <w:rsid w:val="00202E3E"/>
    <w:rsid w:val="0021036E"/>
    <w:rsid w:val="002162A3"/>
    <w:rsid w:val="00226739"/>
    <w:rsid w:val="00240E8B"/>
    <w:rsid w:val="00243DF2"/>
    <w:rsid w:val="00251C95"/>
    <w:rsid w:val="00256C20"/>
    <w:rsid w:val="00257F9B"/>
    <w:rsid w:val="002605AB"/>
    <w:rsid w:val="002644BA"/>
    <w:rsid w:val="002802A1"/>
    <w:rsid w:val="002900B1"/>
    <w:rsid w:val="002A674D"/>
    <w:rsid w:val="002B6301"/>
    <w:rsid w:val="002C2061"/>
    <w:rsid w:val="002C7538"/>
    <w:rsid w:val="002D16CD"/>
    <w:rsid w:val="002D18BB"/>
    <w:rsid w:val="002E2BB7"/>
    <w:rsid w:val="002E4D42"/>
    <w:rsid w:val="00304023"/>
    <w:rsid w:val="00314E39"/>
    <w:rsid w:val="00323304"/>
    <w:rsid w:val="003253EB"/>
    <w:rsid w:val="003271F5"/>
    <w:rsid w:val="0033592B"/>
    <w:rsid w:val="00335B3F"/>
    <w:rsid w:val="00340C2F"/>
    <w:rsid w:val="00347633"/>
    <w:rsid w:val="00347767"/>
    <w:rsid w:val="00365591"/>
    <w:rsid w:val="00374945"/>
    <w:rsid w:val="003842CF"/>
    <w:rsid w:val="003A382B"/>
    <w:rsid w:val="003B1694"/>
    <w:rsid w:val="003C15EB"/>
    <w:rsid w:val="003C748E"/>
    <w:rsid w:val="003C7886"/>
    <w:rsid w:val="003D37E6"/>
    <w:rsid w:val="003D474C"/>
    <w:rsid w:val="003E2F6D"/>
    <w:rsid w:val="003E3582"/>
    <w:rsid w:val="003E543A"/>
    <w:rsid w:val="003F67ED"/>
    <w:rsid w:val="003F78ED"/>
    <w:rsid w:val="00400FC6"/>
    <w:rsid w:val="00426112"/>
    <w:rsid w:val="00430ACB"/>
    <w:rsid w:val="0043219A"/>
    <w:rsid w:val="00433581"/>
    <w:rsid w:val="00436AF8"/>
    <w:rsid w:val="00441FE2"/>
    <w:rsid w:val="00444EA6"/>
    <w:rsid w:val="004455FA"/>
    <w:rsid w:val="00446A6F"/>
    <w:rsid w:val="00451D68"/>
    <w:rsid w:val="00454A22"/>
    <w:rsid w:val="00467849"/>
    <w:rsid w:val="00470CA2"/>
    <w:rsid w:val="00481918"/>
    <w:rsid w:val="004949CA"/>
    <w:rsid w:val="00496ABD"/>
    <w:rsid w:val="004C2944"/>
    <w:rsid w:val="004C402D"/>
    <w:rsid w:val="004D0C42"/>
    <w:rsid w:val="004D1B0B"/>
    <w:rsid w:val="004D32D7"/>
    <w:rsid w:val="004E4CD6"/>
    <w:rsid w:val="004F2BC9"/>
    <w:rsid w:val="004F6131"/>
    <w:rsid w:val="005070B4"/>
    <w:rsid w:val="005071CC"/>
    <w:rsid w:val="005228D6"/>
    <w:rsid w:val="0052340A"/>
    <w:rsid w:val="00524D78"/>
    <w:rsid w:val="00534D87"/>
    <w:rsid w:val="0053560F"/>
    <w:rsid w:val="00537277"/>
    <w:rsid w:val="00547F64"/>
    <w:rsid w:val="00552473"/>
    <w:rsid w:val="00561EC8"/>
    <w:rsid w:val="0057728D"/>
    <w:rsid w:val="005910A6"/>
    <w:rsid w:val="00591873"/>
    <w:rsid w:val="005B7573"/>
    <w:rsid w:val="00611208"/>
    <w:rsid w:val="00612469"/>
    <w:rsid w:val="006179AA"/>
    <w:rsid w:val="00636A46"/>
    <w:rsid w:val="00641E10"/>
    <w:rsid w:val="006424DA"/>
    <w:rsid w:val="006434F5"/>
    <w:rsid w:val="00657116"/>
    <w:rsid w:val="00665CEF"/>
    <w:rsid w:val="006753F7"/>
    <w:rsid w:val="0068577B"/>
    <w:rsid w:val="00687373"/>
    <w:rsid w:val="00691C79"/>
    <w:rsid w:val="006944F2"/>
    <w:rsid w:val="006A54A3"/>
    <w:rsid w:val="006B514D"/>
    <w:rsid w:val="006B6D56"/>
    <w:rsid w:val="006C2DFC"/>
    <w:rsid w:val="006C7924"/>
    <w:rsid w:val="006D6DC6"/>
    <w:rsid w:val="006E09EC"/>
    <w:rsid w:val="006E2041"/>
    <w:rsid w:val="006E7B39"/>
    <w:rsid w:val="006E7DCB"/>
    <w:rsid w:val="006F1539"/>
    <w:rsid w:val="006F4DB6"/>
    <w:rsid w:val="00717CEE"/>
    <w:rsid w:val="007435DC"/>
    <w:rsid w:val="007503DC"/>
    <w:rsid w:val="00751AFC"/>
    <w:rsid w:val="007566DE"/>
    <w:rsid w:val="00757113"/>
    <w:rsid w:val="007A3CF2"/>
    <w:rsid w:val="007A473D"/>
    <w:rsid w:val="007A4FF5"/>
    <w:rsid w:val="007A52CC"/>
    <w:rsid w:val="007A7357"/>
    <w:rsid w:val="007A7845"/>
    <w:rsid w:val="007B051A"/>
    <w:rsid w:val="007C3F49"/>
    <w:rsid w:val="007D0524"/>
    <w:rsid w:val="007D55B7"/>
    <w:rsid w:val="007F11D8"/>
    <w:rsid w:val="00805C7A"/>
    <w:rsid w:val="00821B41"/>
    <w:rsid w:val="00823805"/>
    <w:rsid w:val="00823B43"/>
    <w:rsid w:val="0082538E"/>
    <w:rsid w:val="00826C4A"/>
    <w:rsid w:val="00831B39"/>
    <w:rsid w:val="00845E4A"/>
    <w:rsid w:val="00866BBC"/>
    <w:rsid w:val="00876A30"/>
    <w:rsid w:val="00881C90"/>
    <w:rsid w:val="008A231A"/>
    <w:rsid w:val="008A5084"/>
    <w:rsid w:val="008B02B9"/>
    <w:rsid w:val="008C097F"/>
    <w:rsid w:val="008C2621"/>
    <w:rsid w:val="008C3B71"/>
    <w:rsid w:val="008C3C21"/>
    <w:rsid w:val="008C4D24"/>
    <w:rsid w:val="008C7207"/>
    <w:rsid w:val="008D3A24"/>
    <w:rsid w:val="008D43CF"/>
    <w:rsid w:val="008D4E32"/>
    <w:rsid w:val="008E76A7"/>
    <w:rsid w:val="008F2E1D"/>
    <w:rsid w:val="009119A6"/>
    <w:rsid w:val="00921161"/>
    <w:rsid w:val="00921B8B"/>
    <w:rsid w:val="009334E7"/>
    <w:rsid w:val="00937392"/>
    <w:rsid w:val="0094083D"/>
    <w:rsid w:val="009458E9"/>
    <w:rsid w:val="00947138"/>
    <w:rsid w:val="00963A08"/>
    <w:rsid w:val="00974A44"/>
    <w:rsid w:val="00974C49"/>
    <w:rsid w:val="00984F64"/>
    <w:rsid w:val="0099378D"/>
    <w:rsid w:val="00996F2B"/>
    <w:rsid w:val="009B3B8E"/>
    <w:rsid w:val="009B4D8E"/>
    <w:rsid w:val="009E4093"/>
    <w:rsid w:val="009F4F7C"/>
    <w:rsid w:val="009F6C8E"/>
    <w:rsid w:val="00A02190"/>
    <w:rsid w:val="00A41346"/>
    <w:rsid w:val="00A46A14"/>
    <w:rsid w:val="00A51546"/>
    <w:rsid w:val="00A51F00"/>
    <w:rsid w:val="00A66B54"/>
    <w:rsid w:val="00A7153B"/>
    <w:rsid w:val="00A81B36"/>
    <w:rsid w:val="00A864CB"/>
    <w:rsid w:val="00A91CD3"/>
    <w:rsid w:val="00A940DC"/>
    <w:rsid w:val="00AA5817"/>
    <w:rsid w:val="00AB7B28"/>
    <w:rsid w:val="00AC01E2"/>
    <w:rsid w:val="00AC572B"/>
    <w:rsid w:val="00AD54D7"/>
    <w:rsid w:val="00AD79D7"/>
    <w:rsid w:val="00AE36C4"/>
    <w:rsid w:val="00AF1379"/>
    <w:rsid w:val="00B001A8"/>
    <w:rsid w:val="00B02776"/>
    <w:rsid w:val="00B07FA9"/>
    <w:rsid w:val="00B157C7"/>
    <w:rsid w:val="00B17AB6"/>
    <w:rsid w:val="00B21959"/>
    <w:rsid w:val="00B22055"/>
    <w:rsid w:val="00B2234D"/>
    <w:rsid w:val="00B34EFD"/>
    <w:rsid w:val="00B358A5"/>
    <w:rsid w:val="00B414D3"/>
    <w:rsid w:val="00B43801"/>
    <w:rsid w:val="00B52BE4"/>
    <w:rsid w:val="00B55234"/>
    <w:rsid w:val="00B5601C"/>
    <w:rsid w:val="00B607DE"/>
    <w:rsid w:val="00B61427"/>
    <w:rsid w:val="00B6707A"/>
    <w:rsid w:val="00BA3D3D"/>
    <w:rsid w:val="00BB4EF0"/>
    <w:rsid w:val="00BC01E9"/>
    <w:rsid w:val="00BD4DC3"/>
    <w:rsid w:val="00BD518E"/>
    <w:rsid w:val="00C07D2B"/>
    <w:rsid w:val="00C103DF"/>
    <w:rsid w:val="00C260C4"/>
    <w:rsid w:val="00C27F9F"/>
    <w:rsid w:val="00C31C4F"/>
    <w:rsid w:val="00C31E9C"/>
    <w:rsid w:val="00C35E3F"/>
    <w:rsid w:val="00C42415"/>
    <w:rsid w:val="00C443C3"/>
    <w:rsid w:val="00C47610"/>
    <w:rsid w:val="00C53C02"/>
    <w:rsid w:val="00C54D91"/>
    <w:rsid w:val="00C644E5"/>
    <w:rsid w:val="00C6706E"/>
    <w:rsid w:val="00C67EF1"/>
    <w:rsid w:val="00C727A3"/>
    <w:rsid w:val="00C80486"/>
    <w:rsid w:val="00C833FE"/>
    <w:rsid w:val="00C9326E"/>
    <w:rsid w:val="00C932EB"/>
    <w:rsid w:val="00CD14D6"/>
    <w:rsid w:val="00CD3B77"/>
    <w:rsid w:val="00CD61FC"/>
    <w:rsid w:val="00CE5E8E"/>
    <w:rsid w:val="00CF06C0"/>
    <w:rsid w:val="00CF3212"/>
    <w:rsid w:val="00D00E93"/>
    <w:rsid w:val="00D13896"/>
    <w:rsid w:val="00D13CF6"/>
    <w:rsid w:val="00D22967"/>
    <w:rsid w:val="00D23995"/>
    <w:rsid w:val="00D25425"/>
    <w:rsid w:val="00D4450C"/>
    <w:rsid w:val="00D44F0C"/>
    <w:rsid w:val="00D648E6"/>
    <w:rsid w:val="00D6562E"/>
    <w:rsid w:val="00D71A2D"/>
    <w:rsid w:val="00D76A8B"/>
    <w:rsid w:val="00D87E42"/>
    <w:rsid w:val="00D935D2"/>
    <w:rsid w:val="00D94E0C"/>
    <w:rsid w:val="00DA7C19"/>
    <w:rsid w:val="00DC150D"/>
    <w:rsid w:val="00DC23E4"/>
    <w:rsid w:val="00DD0B41"/>
    <w:rsid w:val="00DE1EB7"/>
    <w:rsid w:val="00DE6C09"/>
    <w:rsid w:val="00DF49F3"/>
    <w:rsid w:val="00DF4CDF"/>
    <w:rsid w:val="00DF5E46"/>
    <w:rsid w:val="00E00213"/>
    <w:rsid w:val="00E03F4F"/>
    <w:rsid w:val="00E07412"/>
    <w:rsid w:val="00E113D2"/>
    <w:rsid w:val="00E12732"/>
    <w:rsid w:val="00E13473"/>
    <w:rsid w:val="00E23851"/>
    <w:rsid w:val="00E23E02"/>
    <w:rsid w:val="00E274A9"/>
    <w:rsid w:val="00E33130"/>
    <w:rsid w:val="00E57648"/>
    <w:rsid w:val="00E70024"/>
    <w:rsid w:val="00E740D4"/>
    <w:rsid w:val="00E927CC"/>
    <w:rsid w:val="00E93B9E"/>
    <w:rsid w:val="00EC7194"/>
    <w:rsid w:val="00EC76DC"/>
    <w:rsid w:val="00ED4251"/>
    <w:rsid w:val="00EE5F2D"/>
    <w:rsid w:val="00F27119"/>
    <w:rsid w:val="00F30164"/>
    <w:rsid w:val="00F40B04"/>
    <w:rsid w:val="00F40E9B"/>
    <w:rsid w:val="00F462C5"/>
    <w:rsid w:val="00F470F1"/>
    <w:rsid w:val="00F50874"/>
    <w:rsid w:val="00F508AB"/>
    <w:rsid w:val="00F7024D"/>
    <w:rsid w:val="00F77A24"/>
    <w:rsid w:val="00F82036"/>
    <w:rsid w:val="00F84742"/>
    <w:rsid w:val="00F94FE9"/>
    <w:rsid w:val="00F9547D"/>
    <w:rsid w:val="00FA5A51"/>
    <w:rsid w:val="00FB0259"/>
    <w:rsid w:val="00FB3D40"/>
    <w:rsid w:val="00FC03A3"/>
    <w:rsid w:val="00FC04F9"/>
    <w:rsid w:val="00FC118F"/>
    <w:rsid w:val="00FC70B4"/>
    <w:rsid w:val="00FC784C"/>
    <w:rsid w:val="00FE1804"/>
    <w:rsid w:val="00FF08C7"/>
    <w:rsid w:val="00FF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CA864DF"/>
  <w15:chartTrackingRefBased/>
  <w15:docId w15:val="{FD373595-1B44-49CE-BE92-DFC3BD23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4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3A3"/>
    <w:pPr>
      <w:spacing w:after="110" w:line="252" w:lineRule="auto"/>
    </w:pPr>
    <w:rPr>
      <w:spacing w:val="-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A46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caps/>
      <w:color w:val="39607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1AFC"/>
    <w:pPr>
      <w:keepNext/>
      <w:keepLines/>
      <w:numPr>
        <w:numId w:val="25"/>
      </w:numPr>
      <w:spacing w:before="240" w:after="120"/>
      <w:outlineLvl w:val="1"/>
    </w:pPr>
    <w:rPr>
      <w:rFonts w:asciiTheme="majorHAnsi" w:eastAsiaTheme="majorEastAsia" w:hAnsiTheme="majorHAnsi" w:cstheme="majorBidi"/>
      <w:color w:val="39607A" w:themeColor="accent5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ED4251"/>
    <w:pPr>
      <w:keepNext/>
      <w:keepLines/>
      <w:numPr>
        <w:ilvl w:val="1"/>
        <w:numId w:val="25"/>
      </w:numPr>
      <w:spacing w:before="240" w:after="120"/>
      <w:outlineLvl w:val="2"/>
    </w:pPr>
    <w:rPr>
      <w:rFonts w:asciiTheme="majorHAnsi" w:eastAsiaTheme="majorEastAsia" w:hAnsiTheme="majorHAnsi" w:cstheme="majorBidi"/>
      <w:b/>
      <w:color w:val="39607A" w:themeColor="text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751AFC"/>
    <w:pPr>
      <w:keepNext/>
      <w:keepLines/>
      <w:spacing w:before="240" w:after="120"/>
      <w:outlineLvl w:val="3"/>
    </w:pPr>
    <w:rPr>
      <w:rFonts w:eastAsiaTheme="majorEastAsia" w:cstheme="majorBidi"/>
      <w:b/>
      <w:iCs/>
      <w:color w:val="1E384B"/>
    </w:rPr>
  </w:style>
  <w:style w:type="paragraph" w:styleId="Heading5">
    <w:name w:val="heading 5"/>
    <w:next w:val="Normal"/>
    <w:link w:val="Heading5Char"/>
    <w:uiPriority w:val="9"/>
    <w:rsid w:val="00751AFC"/>
    <w:pPr>
      <w:spacing w:before="240" w:after="120" w:line="252" w:lineRule="auto"/>
      <w:outlineLvl w:val="4"/>
    </w:pPr>
    <w:rPr>
      <w:rFonts w:eastAsiaTheme="majorEastAsia" w:cstheme="majorBidi"/>
      <w:iCs/>
      <w:color w:val="1E384B"/>
      <w:spacing w:val="-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D40"/>
    <w:rPr>
      <w:spacing w:val="-2"/>
      <w:sz w:val="24"/>
    </w:rPr>
  </w:style>
  <w:style w:type="paragraph" w:styleId="Footer">
    <w:name w:val="footer"/>
    <w:basedOn w:val="Normal"/>
    <w:link w:val="FooterChar"/>
    <w:uiPriority w:val="99"/>
    <w:unhideWhenUsed/>
    <w:rsid w:val="006E2041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E2041"/>
    <w:rPr>
      <w:rFonts w:asciiTheme="majorHAnsi" w:hAnsiTheme="majorHAnsi"/>
      <w:spacing w:val="-2"/>
      <w:sz w:val="16"/>
    </w:rPr>
  </w:style>
  <w:style w:type="table" w:styleId="TableGrid">
    <w:name w:val="Table Grid"/>
    <w:basedOn w:val="TableNormal"/>
    <w:uiPriority w:val="39"/>
    <w:rsid w:val="00974A44"/>
    <w:pPr>
      <w:spacing w:after="0" w:line="240" w:lineRule="auto"/>
    </w:pPr>
    <w:tblPr>
      <w:tblStyleRowBandSize w:val="1"/>
      <w:tblBorders>
        <w:insideH w:val="single" w:sz="6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diagStripe" w:color="F7F7F8" w:fill="auto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39607A" w:themeFill="accent5"/>
      </w:tcPr>
    </w:tblStylePr>
    <w:tblStylePr w:type="firstCol">
      <w:rPr>
        <w:rFonts w:asciiTheme="majorHAnsi" w:hAnsiTheme="majorHAnsi"/>
      </w:rPr>
    </w:tblStylePr>
    <w:tblStylePr w:type="band1Horz">
      <w:tblPr/>
      <w:tcPr>
        <w:shd w:val="clear" w:color="auto" w:fill="EDF3F7"/>
      </w:tcPr>
    </w:tblStylePr>
    <w:tblStylePr w:type="band2Horz">
      <w:tblPr/>
      <w:tcPr>
        <w:shd w:val="clear" w:color="auto" w:fill="F7F7F7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36A46"/>
    <w:rPr>
      <w:rFonts w:asciiTheme="majorHAnsi" w:eastAsiaTheme="majorEastAsia" w:hAnsiTheme="majorHAnsi" w:cstheme="majorBidi"/>
      <w:caps/>
      <w:color w:val="39607A"/>
      <w:spacing w:val="-2"/>
      <w:sz w:val="36"/>
      <w:szCs w:val="32"/>
    </w:rPr>
  </w:style>
  <w:style w:type="table" w:customStyle="1" w:styleId="Frame">
    <w:name w:val="Frame"/>
    <w:basedOn w:val="TableNormal"/>
    <w:uiPriority w:val="99"/>
    <w:rsid w:val="00D13CF6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36A46"/>
    <w:rPr>
      <w:rFonts w:asciiTheme="majorHAnsi" w:eastAsiaTheme="majorEastAsia" w:hAnsiTheme="majorHAnsi" w:cstheme="majorBidi"/>
      <w:color w:val="39607A" w:themeColor="accent5"/>
      <w:spacing w:val="-2"/>
      <w:sz w:val="28"/>
      <w:szCs w:val="26"/>
    </w:rPr>
  </w:style>
  <w:style w:type="paragraph" w:customStyle="1" w:styleId="Textbox">
    <w:name w:val="Textbox"/>
    <w:basedOn w:val="Normal"/>
    <w:link w:val="TextboxChar"/>
    <w:uiPriority w:val="3"/>
    <w:rsid w:val="00611208"/>
    <w:pPr>
      <w:spacing w:line="240" w:lineRule="auto"/>
    </w:pPr>
    <w:rPr>
      <w:sz w:val="20"/>
    </w:rPr>
  </w:style>
  <w:style w:type="paragraph" w:styleId="NoSpacing">
    <w:name w:val="No Spacing"/>
    <w:link w:val="NoSpacingChar"/>
    <w:uiPriority w:val="1"/>
    <w:qFormat/>
    <w:rsid w:val="003D37E6"/>
    <w:pPr>
      <w:spacing w:after="0" w:line="240" w:lineRule="auto"/>
    </w:pPr>
    <w:rPr>
      <w:spacing w:val="-2"/>
    </w:rPr>
  </w:style>
  <w:style w:type="character" w:customStyle="1" w:styleId="TextboxChar">
    <w:name w:val="Textbox Char"/>
    <w:basedOn w:val="DefaultParagraphFont"/>
    <w:link w:val="Textbox"/>
    <w:uiPriority w:val="3"/>
    <w:rsid w:val="004D32D7"/>
    <w:rPr>
      <w:spacing w:val="-2"/>
      <w:sz w:val="20"/>
    </w:rPr>
  </w:style>
  <w:style w:type="paragraph" w:customStyle="1" w:styleId="TextboxNoSpacing">
    <w:name w:val="Textbox No Spacing"/>
    <w:basedOn w:val="NoSpacing"/>
    <w:link w:val="TextboxNoSpacingChar"/>
    <w:uiPriority w:val="3"/>
    <w:rsid w:val="00611208"/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A81B36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3D37E6"/>
    <w:rPr>
      <w:spacing w:val="-2"/>
    </w:rPr>
  </w:style>
  <w:style w:type="character" w:customStyle="1" w:styleId="TextboxNoSpacingChar">
    <w:name w:val="Textbox No Spacing Char"/>
    <w:basedOn w:val="NoSpacingChar"/>
    <w:link w:val="TextboxNoSpacing"/>
    <w:uiPriority w:val="3"/>
    <w:rsid w:val="004D32D7"/>
    <w:rPr>
      <w:spacing w:val="-2"/>
      <w:sz w:val="20"/>
    </w:rPr>
  </w:style>
  <w:style w:type="paragraph" w:customStyle="1" w:styleId="TextboxHeading">
    <w:name w:val="Textbox Heading"/>
    <w:basedOn w:val="Normal"/>
    <w:link w:val="TextboxHeadingChar"/>
    <w:uiPriority w:val="3"/>
    <w:rsid w:val="009B4D8E"/>
    <w:rPr>
      <w:b/>
      <w:caps/>
      <w:sz w:val="20"/>
    </w:rPr>
  </w:style>
  <w:style w:type="paragraph" w:customStyle="1" w:styleId="Logo">
    <w:name w:val="Logo"/>
    <w:basedOn w:val="Normal"/>
    <w:next w:val="Normal"/>
    <w:link w:val="LogoChar"/>
    <w:uiPriority w:val="10"/>
    <w:rsid w:val="00D13896"/>
    <w:pPr>
      <w:framePr w:w="4026" w:h="1418" w:hRule="exact" w:wrap="around" w:vAnchor="page" w:hAnchor="page" w:x="568" w:y="1560" w:anchorLock="1"/>
      <w:spacing w:after="180"/>
      <w:ind w:left="170"/>
    </w:pPr>
  </w:style>
  <w:style w:type="character" w:customStyle="1" w:styleId="TextboxHeadingChar">
    <w:name w:val="Textbox Heading Char"/>
    <w:basedOn w:val="DefaultParagraphFont"/>
    <w:link w:val="TextboxHeading"/>
    <w:uiPriority w:val="3"/>
    <w:rsid w:val="004D32D7"/>
    <w:rPr>
      <w:b/>
      <w:caps/>
      <w:spacing w:val="-2"/>
      <w:sz w:val="20"/>
    </w:rPr>
  </w:style>
  <w:style w:type="character" w:styleId="Hyperlink">
    <w:name w:val="Hyperlink"/>
    <w:basedOn w:val="DefaultParagraphFont"/>
    <w:uiPriority w:val="99"/>
    <w:unhideWhenUsed/>
    <w:rsid w:val="007A7845"/>
    <w:rPr>
      <w:color w:val="005A96" w:themeColor="hyperlink"/>
      <w:u w:val="none"/>
    </w:rPr>
  </w:style>
  <w:style w:type="character" w:customStyle="1" w:styleId="LogoChar">
    <w:name w:val="Logo Char"/>
    <w:basedOn w:val="DefaultParagraphFont"/>
    <w:link w:val="Logo"/>
    <w:uiPriority w:val="10"/>
    <w:rsid w:val="004D32D7"/>
    <w:rPr>
      <w:spacing w:val="-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7845"/>
    <w:rPr>
      <w:color w:val="808080"/>
      <w:shd w:val="clear" w:color="auto" w:fill="E6E6E6"/>
    </w:rPr>
  </w:style>
  <w:style w:type="paragraph" w:customStyle="1" w:styleId="TextboxAddress">
    <w:name w:val="Textbox Address"/>
    <w:basedOn w:val="Textbox"/>
    <w:link w:val="TextboxAddressChar"/>
    <w:uiPriority w:val="3"/>
    <w:rsid w:val="00E23E02"/>
    <w:pPr>
      <w:spacing w:after="0" w:line="324" w:lineRule="auto"/>
    </w:pPr>
  </w:style>
  <w:style w:type="table" w:customStyle="1" w:styleId="TasmanianDeptEducationcustomtable">
    <w:name w:val="Tasmanian Dept Education custom table"/>
    <w:basedOn w:val="TableNormal"/>
    <w:uiPriority w:val="99"/>
    <w:rsid w:val="00947138"/>
    <w:pPr>
      <w:spacing w:after="0" w:line="240" w:lineRule="auto"/>
    </w:pPr>
    <w:tblPr>
      <w:tblCellMar>
        <w:top w:w="255" w:type="dxa"/>
        <w:left w:w="397" w:type="dxa"/>
        <w:right w:w="397" w:type="dxa"/>
      </w:tblCellMar>
    </w:tblPr>
    <w:tcPr>
      <w:shd w:val="diagStripe" w:color="F2F2F2" w:themeColor="background1" w:themeShade="F2" w:fill="auto"/>
    </w:tcPr>
    <w:tblStylePr w:type="firstRow">
      <w:tblPr/>
      <w:tcPr>
        <w:tcBorders>
          <w:top w:val="single" w:sz="36" w:space="0" w:color="39607A" w:themeColor="accent5"/>
        </w:tcBorders>
        <w:shd w:val="diagStripe" w:color="F2F2F2" w:themeColor="background1" w:themeShade="F2" w:fill="auto"/>
      </w:tcPr>
    </w:tblStylePr>
  </w:style>
  <w:style w:type="character" w:customStyle="1" w:styleId="TextboxAddressChar">
    <w:name w:val="Textbox Address Char"/>
    <w:basedOn w:val="TextboxChar"/>
    <w:link w:val="TextboxAddress"/>
    <w:uiPriority w:val="3"/>
    <w:rsid w:val="004D32D7"/>
    <w:rPr>
      <w:spacing w:val="-2"/>
      <w:sz w:val="20"/>
    </w:rPr>
  </w:style>
  <w:style w:type="paragraph" w:styleId="ListBullet">
    <w:name w:val="List Bullet"/>
    <w:basedOn w:val="Normal"/>
    <w:uiPriority w:val="4"/>
    <w:qFormat/>
    <w:rsid w:val="007F11D8"/>
    <w:pPr>
      <w:numPr>
        <w:numId w:val="16"/>
      </w:numPr>
    </w:pPr>
  </w:style>
  <w:style w:type="paragraph" w:styleId="ListBullet2">
    <w:name w:val="List Bullet 2"/>
    <w:basedOn w:val="Normal"/>
    <w:uiPriority w:val="4"/>
    <w:qFormat/>
    <w:rsid w:val="007F11D8"/>
    <w:pPr>
      <w:numPr>
        <w:ilvl w:val="1"/>
        <w:numId w:val="16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AD79D7"/>
    <w:pPr>
      <w:ind w:left="284"/>
    </w:pPr>
  </w:style>
  <w:style w:type="paragraph" w:styleId="ListNumber">
    <w:name w:val="List Number"/>
    <w:basedOn w:val="Normal"/>
    <w:uiPriority w:val="4"/>
    <w:qFormat/>
    <w:rsid w:val="00B17AB6"/>
    <w:pPr>
      <w:numPr>
        <w:numId w:val="19"/>
      </w:numPr>
    </w:pPr>
  </w:style>
  <w:style w:type="numbering" w:customStyle="1" w:styleId="Bullets">
    <w:name w:val="Bullets"/>
    <w:uiPriority w:val="99"/>
    <w:rsid w:val="007F11D8"/>
    <w:pPr>
      <w:numPr>
        <w:numId w:val="11"/>
      </w:numPr>
    </w:pPr>
  </w:style>
  <w:style w:type="numbering" w:customStyle="1" w:styleId="Numbers">
    <w:name w:val="Numbers"/>
    <w:uiPriority w:val="99"/>
    <w:rsid w:val="00B17AB6"/>
    <w:pPr>
      <w:numPr>
        <w:numId w:val="12"/>
      </w:numPr>
    </w:pPr>
  </w:style>
  <w:style w:type="paragraph" w:customStyle="1" w:styleId="Coverimage">
    <w:name w:val="Cover image"/>
    <w:basedOn w:val="Normal"/>
    <w:link w:val="CoverimageChar"/>
    <w:uiPriority w:val="10"/>
    <w:rsid w:val="00591873"/>
    <w:pPr>
      <w:framePr w:w="7371" w:wrap="around" w:vAnchor="page" w:hAnchor="page" w:x="4900" w:y="10774" w:anchorLock="1"/>
      <w:spacing w:after="160" w:line="259" w:lineRule="auto"/>
    </w:pPr>
    <w:rPr>
      <w:noProof/>
    </w:rPr>
  </w:style>
  <w:style w:type="paragraph" w:customStyle="1" w:styleId="CoverTextbox">
    <w:name w:val="Cover Text box"/>
    <w:basedOn w:val="Normal"/>
    <w:uiPriority w:val="10"/>
    <w:rsid w:val="00691C79"/>
    <w:pPr>
      <w:framePr w:wrap="around" w:vAnchor="page" w:hAnchor="page" w:x="4962" w:y="3091" w:anchorLock="1"/>
      <w:spacing w:after="160" w:line="259" w:lineRule="auto"/>
    </w:pPr>
  </w:style>
  <w:style w:type="character" w:customStyle="1" w:styleId="CoverimageChar">
    <w:name w:val="Cover image Char"/>
    <w:basedOn w:val="DefaultParagraphFont"/>
    <w:link w:val="Coverimage"/>
    <w:uiPriority w:val="10"/>
    <w:rsid w:val="004D32D7"/>
    <w:rPr>
      <w:noProof/>
      <w:spacing w:val="-2"/>
    </w:rPr>
  </w:style>
  <w:style w:type="character" w:customStyle="1" w:styleId="Heading3Char">
    <w:name w:val="Heading 3 Char"/>
    <w:basedOn w:val="DefaultParagraphFont"/>
    <w:link w:val="Heading3"/>
    <w:uiPriority w:val="9"/>
    <w:rsid w:val="00ED4251"/>
    <w:rPr>
      <w:rFonts w:asciiTheme="majorHAnsi" w:eastAsiaTheme="majorEastAsia" w:hAnsiTheme="majorHAnsi" w:cstheme="majorBidi"/>
      <w:b/>
      <w:color w:val="39607A" w:themeColor="text2"/>
      <w:spacing w:val="-2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23304"/>
    <w:pPr>
      <w:spacing w:before="120" w:after="200" w:line="240" w:lineRule="auto"/>
    </w:pPr>
    <w:rPr>
      <w:iCs/>
      <w:color w:val="39607A" w:themeColor="text2"/>
      <w:szCs w:val="18"/>
    </w:rPr>
  </w:style>
  <w:style w:type="table" w:customStyle="1" w:styleId="Blank">
    <w:name w:val="Blank"/>
    <w:basedOn w:val="TableNormal"/>
    <w:uiPriority w:val="99"/>
    <w:rsid w:val="00E13473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Invisibletext">
    <w:name w:val="Invisible text"/>
    <w:basedOn w:val="Normal"/>
    <w:semiHidden/>
    <w:rsid w:val="001A4EAE"/>
    <w:rPr>
      <w:vanish/>
    </w:rPr>
  </w:style>
  <w:style w:type="paragraph" w:styleId="Title">
    <w:name w:val="Title"/>
    <w:basedOn w:val="Normal"/>
    <w:next w:val="Normal"/>
    <w:link w:val="TitleChar"/>
    <w:uiPriority w:val="10"/>
    <w:qFormat/>
    <w:rsid w:val="00FC70B4"/>
    <w:pPr>
      <w:framePr w:w="9072" w:wrap="around" w:vAnchor="page" w:hAnchor="margin" w:y="3687" w:anchorLock="1"/>
      <w:spacing w:after="0" w:line="240" w:lineRule="auto"/>
      <w:contextualSpacing/>
    </w:pPr>
    <w:rPr>
      <w:rFonts w:asciiTheme="majorHAnsi" w:eastAsiaTheme="majorEastAsia" w:hAnsiTheme="majorHAnsi" w:cstheme="majorBidi"/>
      <w:color w:val="39607A" w:themeColor="text2"/>
      <w:spacing w:val="-10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70B4"/>
    <w:rPr>
      <w:rFonts w:asciiTheme="majorHAnsi" w:eastAsiaTheme="majorEastAsia" w:hAnsiTheme="majorHAnsi" w:cstheme="majorBidi"/>
      <w:color w:val="39607A" w:themeColor="text2"/>
      <w:spacing w:val="-10"/>
      <w:kern w:val="28"/>
      <w:sz w:val="84"/>
      <w:szCs w:val="56"/>
    </w:rPr>
  </w:style>
  <w:style w:type="paragraph" w:styleId="TOCHeading">
    <w:name w:val="TOC Heading"/>
    <w:next w:val="Normal"/>
    <w:uiPriority w:val="39"/>
    <w:unhideWhenUsed/>
    <w:rsid w:val="00823805"/>
    <w:rPr>
      <w:rFonts w:asciiTheme="majorHAnsi" w:eastAsiaTheme="majorEastAsia" w:hAnsiTheme="majorHAnsi" w:cstheme="majorBidi"/>
      <w:caps/>
      <w:color w:val="39607A" w:themeColor="text2"/>
      <w:spacing w:val="-2"/>
      <w:sz w:val="36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51AFC"/>
    <w:rPr>
      <w:rFonts w:eastAsiaTheme="majorEastAsia" w:cstheme="majorBidi"/>
      <w:b/>
      <w:iCs/>
      <w:color w:val="1E384B"/>
      <w:spacing w:val="-2"/>
    </w:rPr>
  </w:style>
  <w:style w:type="numbering" w:customStyle="1" w:styleId="Headings">
    <w:name w:val="Headings"/>
    <w:uiPriority w:val="99"/>
    <w:rsid w:val="00751AFC"/>
    <w:pPr>
      <w:numPr>
        <w:numId w:val="17"/>
      </w:numPr>
    </w:pPr>
  </w:style>
  <w:style w:type="paragraph" w:customStyle="1" w:styleId="FooterNote">
    <w:name w:val="Footer Note"/>
    <w:uiPriority w:val="10"/>
    <w:rsid w:val="00534D87"/>
    <w:pPr>
      <w:spacing w:after="0"/>
    </w:pPr>
    <w:rPr>
      <w:spacing w:val="-2"/>
      <w:sz w:val="16"/>
    </w:rPr>
  </w:style>
  <w:style w:type="paragraph" w:styleId="TOC2">
    <w:name w:val="toc 2"/>
    <w:basedOn w:val="Normal"/>
    <w:next w:val="Normal"/>
    <w:autoRedefine/>
    <w:uiPriority w:val="39"/>
    <w:unhideWhenUsed/>
    <w:rsid w:val="00826C4A"/>
    <w:pPr>
      <w:tabs>
        <w:tab w:val="left" w:pos="660"/>
        <w:tab w:val="right" w:leader="dot" w:pos="9572"/>
      </w:tabs>
      <w:spacing w:after="120"/>
      <w:ind w:left="567" w:right="567" w:hanging="567"/>
    </w:pPr>
  </w:style>
  <w:style w:type="paragraph" w:styleId="TOC1">
    <w:name w:val="toc 1"/>
    <w:basedOn w:val="Normal"/>
    <w:next w:val="Normal"/>
    <w:autoRedefine/>
    <w:uiPriority w:val="39"/>
    <w:unhideWhenUsed/>
    <w:rsid w:val="00561EC8"/>
    <w:pPr>
      <w:tabs>
        <w:tab w:val="right" w:leader="dot" w:pos="9572"/>
      </w:tabs>
      <w:spacing w:before="240" w:after="120"/>
      <w:ind w:right="567"/>
    </w:pPr>
    <w:rPr>
      <w:rFonts w:asciiTheme="majorHAnsi" w:hAnsiTheme="majorHAnsi"/>
      <w:caps/>
    </w:rPr>
  </w:style>
  <w:style w:type="paragraph" w:styleId="ListContinue">
    <w:name w:val="List Continue"/>
    <w:basedOn w:val="Normal"/>
    <w:uiPriority w:val="4"/>
    <w:qFormat/>
    <w:rsid w:val="00B17AB6"/>
    <w:pPr>
      <w:spacing w:after="120"/>
      <w:ind w:left="283"/>
      <w:contextualSpacing/>
    </w:pPr>
  </w:style>
  <w:style w:type="paragraph" w:styleId="ListNumber2">
    <w:name w:val="List Number 2"/>
    <w:basedOn w:val="Normal"/>
    <w:uiPriority w:val="4"/>
    <w:qFormat/>
    <w:rsid w:val="00B17AB6"/>
    <w:pPr>
      <w:numPr>
        <w:ilvl w:val="1"/>
        <w:numId w:val="19"/>
      </w:numPr>
      <w:contextualSpacing/>
    </w:pPr>
  </w:style>
  <w:style w:type="paragraph" w:styleId="ListNumber3">
    <w:name w:val="List Number 3"/>
    <w:basedOn w:val="Normal"/>
    <w:uiPriority w:val="4"/>
    <w:qFormat/>
    <w:rsid w:val="00B17AB6"/>
    <w:pPr>
      <w:numPr>
        <w:ilvl w:val="2"/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17AB6"/>
    <w:pPr>
      <w:numPr>
        <w:ilvl w:val="3"/>
        <w:numId w:val="19"/>
      </w:numPr>
      <w:contextualSpacing/>
    </w:pPr>
  </w:style>
  <w:style w:type="paragraph" w:styleId="ListContinue2">
    <w:name w:val="List Continue 2"/>
    <w:basedOn w:val="Normal"/>
    <w:uiPriority w:val="4"/>
    <w:qFormat/>
    <w:rsid w:val="00B17AB6"/>
    <w:pPr>
      <w:spacing w:after="120"/>
      <w:ind w:left="566"/>
      <w:contextualSpacing/>
    </w:pPr>
  </w:style>
  <w:style w:type="paragraph" w:styleId="Subtitle">
    <w:name w:val="Subtitle"/>
    <w:basedOn w:val="Normal"/>
    <w:next w:val="Normal"/>
    <w:link w:val="SubtitleChar"/>
    <w:uiPriority w:val="11"/>
    <w:rsid w:val="003D37E6"/>
    <w:pPr>
      <w:numPr>
        <w:ilvl w:val="1"/>
      </w:numPr>
      <w:spacing w:after="160"/>
    </w:pPr>
    <w:rPr>
      <w:rFonts w:asciiTheme="majorHAnsi" w:eastAsiaTheme="minorEastAsia" w:hAnsiTheme="majorHAnsi"/>
      <w:color w:val="5A5A5A" w:themeColor="text1" w:themeTint="A5"/>
      <w:spacing w:val="4"/>
    </w:rPr>
  </w:style>
  <w:style w:type="character" w:customStyle="1" w:styleId="SubtitleChar">
    <w:name w:val="Subtitle Char"/>
    <w:basedOn w:val="DefaultParagraphFont"/>
    <w:link w:val="Subtitle"/>
    <w:uiPriority w:val="11"/>
    <w:rsid w:val="003D37E6"/>
    <w:rPr>
      <w:rFonts w:asciiTheme="majorHAnsi" w:eastAsiaTheme="minorEastAsia" w:hAnsiTheme="majorHAnsi"/>
      <w:color w:val="5A5A5A" w:themeColor="text1" w:themeTint="A5"/>
      <w:spacing w:val="4"/>
    </w:rPr>
  </w:style>
  <w:style w:type="numbering" w:customStyle="1" w:styleId="LetterList">
    <w:name w:val="Letter List"/>
    <w:uiPriority w:val="99"/>
    <w:rsid w:val="003C15EB"/>
    <w:pPr>
      <w:numPr>
        <w:numId w:val="21"/>
      </w:numPr>
    </w:pPr>
  </w:style>
  <w:style w:type="character" w:customStyle="1" w:styleId="InstructionalRed">
    <w:name w:val="Instructional Red"/>
    <w:basedOn w:val="DefaultParagraphFont"/>
    <w:uiPriority w:val="1"/>
    <w:qFormat/>
    <w:rsid w:val="003C7886"/>
    <w:rPr>
      <w:b w:val="0"/>
      <w:color w:val="FF0000"/>
    </w:rPr>
  </w:style>
  <w:style w:type="paragraph" w:styleId="List">
    <w:name w:val="List"/>
    <w:basedOn w:val="Normal"/>
    <w:uiPriority w:val="99"/>
    <w:semiHidden/>
    <w:qFormat/>
    <w:rsid w:val="003C15EB"/>
    <w:pPr>
      <w:numPr>
        <w:numId w:val="21"/>
      </w:numPr>
      <w:contextualSpacing/>
    </w:pPr>
  </w:style>
  <w:style w:type="character" w:customStyle="1" w:styleId="InstructionalBlue">
    <w:name w:val="Instructional Blue"/>
    <w:basedOn w:val="DefaultParagraphFont"/>
    <w:uiPriority w:val="1"/>
    <w:qFormat/>
    <w:rsid w:val="003C7886"/>
    <w:rPr>
      <w:b w:val="0"/>
      <w:color w:val="1F4E79"/>
    </w:rPr>
  </w:style>
  <w:style w:type="character" w:styleId="Strong">
    <w:name w:val="Strong"/>
    <w:basedOn w:val="DefaultParagraphFont"/>
    <w:uiPriority w:val="2"/>
    <w:qFormat/>
    <w:rsid w:val="00184323"/>
    <w:rPr>
      <w:rFonts w:asciiTheme="minorHAnsi" w:hAnsiTheme="minorHAnsi"/>
      <w:b/>
      <w:bCs/>
    </w:rPr>
  </w:style>
  <w:style w:type="table" w:customStyle="1" w:styleId="TableGrid3">
    <w:name w:val="Table Grid3"/>
    <w:basedOn w:val="TableNormal"/>
    <w:next w:val="TableGrid"/>
    <w:uiPriority w:val="59"/>
    <w:rsid w:val="009119A6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tagline">
    <w:name w:val="Cover tagline"/>
    <w:basedOn w:val="Footer"/>
    <w:uiPriority w:val="10"/>
    <w:rsid w:val="002C2061"/>
    <w:rPr>
      <w:rFonts w:asciiTheme="minorHAnsi" w:hAnsiTheme="minorHAnsi"/>
      <w:spacing w:val="2"/>
      <w:sz w:val="24"/>
    </w:rPr>
  </w:style>
  <w:style w:type="paragraph" w:customStyle="1" w:styleId="AuthorisedBox">
    <w:name w:val="Authorised Box"/>
    <w:basedOn w:val="NoSpacing"/>
    <w:semiHidden/>
    <w:rsid w:val="001C32E2"/>
    <w:pPr>
      <w:pageBreakBefore/>
    </w:pPr>
    <w:rPr>
      <w:rFonts w:asciiTheme="majorHAnsi" w:hAnsiTheme="maj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B1694"/>
    <w:rPr>
      <w:color w:val="70004B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751AFC"/>
    <w:rPr>
      <w:rFonts w:eastAsiaTheme="majorEastAsia" w:cstheme="majorBidi"/>
      <w:iCs/>
      <w:color w:val="1E384B"/>
      <w:spacing w:val="-2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25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3EB"/>
    <w:rPr>
      <w:spacing w:val="-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3EB"/>
    <w:rPr>
      <w:rFonts w:ascii="Segoe UI" w:hAnsi="Segoe UI" w:cs="Segoe UI"/>
      <w:spacing w:val="-2"/>
      <w:sz w:val="18"/>
      <w:szCs w:val="18"/>
    </w:rPr>
  </w:style>
  <w:style w:type="paragraph" w:customStyle="1" w:styleId="Fullpage">
    <w:name w:val="Full page"/>
    <w:basedOn w:val="Header"/>
    <w:rsid w:val="00CD61FC"/>
    <w:pPr>
      <w:framePr w:w="11907" w:wrap="around" w:vAnchor="page" w:hAnchor="page" w:yAlign="top" w:anchorLock="1"/>
    </w:pPr>
  </w:style>
  <w:style w:type="paragraph" w:customStyle="1" w:styleId="internalfooter">
    <w:name w:val="internal footer"/>
    <w:basedOn w:val="Footer"/>
    <w:qFormat/>
    <w:rsid w:val="00304023"/>
    <w:pPr>
      <w:framePr w:w="4253" w:h="3119" w:hRule="exact" w:wrap="around" w:vAnchor="page" w:hAnchor="page" w:xAlign="right" w:yAlign="bottom" w:anchorLock="1"/>
      <w:jc w:val="right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21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219A"/>
    <w:rPr>
      <w:b/>
      <w:bCs/>
      <w:spacing w:val="-2"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01A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52CFF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B7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1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tasedu.sharepoint.com/sites/intranet/_layouts/15/DocIdRedir.aspx?ID=TASED-1060461114-1638" TargetMode="External"/><Relationship Id="rId26" Type="http://schemas.openxmlformats.org/officeDocument/2006/relationships/hyperlink" Target="https://www.legislation.tas.gov.au/view/html/inforce/current/act-2016-05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tas@education.tas.gov.a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s://tasedu.sharepoint.com/sites/intranet/_layouts/15/DocIdRedir.aspx?ID=TASED-1060461114-1638" TargetMode="External"/><Relationship Id="rId25" Type="http://schemas.openxmlformats.org/officeDocument/2006/relationships/hyperlink" Target="https://tasedu.sharepoint.com/sites/intranet/_layouts/15/DocIdRedir.aspx?ID=TASED-1060461114-3641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asedu.sharepoint.com/sites/intranet/_layouts/15/DocIdRedir.aspx?ID=TASED-1060461114-1375" TargetMode="External"/><Relationship Id="rId20" Type="http://schemas.openxmlformats.org/officeDocument/2006/relationships/hyperlink" Target="https://tasedu.sharepoint.com/sites/intranet/_layouts/15/DocIdRedir.aspx?ID=TASED-1060461114-1638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tasedu.sharepoint.com/sites/intranet/_layouts/15/DocIdRedir.aspx?ID=TASED-1060461114-135" TargetMode="External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https://tasedu.sharepoint.com/sites/intranet/_layouts/15/DocIdRedir.aspx?ID=TASED-1060461114-1638" TargetMode="External"/><Relationship Id="rId23" Type="http://schemas.openxmlformats.org/officeDocument/2006/relationships/hyperlink" Target="https://www.education.tas.gov.au/parents-carers/parent-fact-sheets/fees-levies/" TargetMode="External"/><Relationship Id="rId28" Type="http://schemas.openxmlformats.org/officeDocument/2006/relationships/hyperlink" Target="mailto:finserv@education.tas.gov.a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education.tas.gov.au/parents-carers/parent-fact-sheets/fees-levies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asedu.sharepoint.com/sites/intranet/_layouts/15/DocIdRedir.aspx?ID=TASED-1060461114-1375" TargetMode="External"/><Relationship Id="rId22" Type="http://schemas.openxmlformats.org/officeDocument/2006/relationships/hyperlink" Target="mailto:Beaconsfield.primary@education.tas.gov.au" TargetMode="External"/><Relationship Id="rId27" Type="http://schemas.openxmlformats.org/officeDocument/2006/relationships/hyperlink" Target="https://tasedu.sharepoint.com/sites/intranet/_layouts/15/DocIdRedir.aspx?ID=TASED-1060461114-1375" TargetMode="External"/><Relationship Id="rId30" Type="http://schemas.openxmlformats.org/officeDocument/2006/relationships/footer" Target="footer1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dennis\Documents\Levies%20and%20Charges\Policy%20docs\REVISED%20DRAFT%20-%20School%20Levies%20and%20Charges%20Policy%20-%20New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C6C79F48CD496B9591377067EA9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ED39F-82CD-45AE-B078-5590A19E891A}"/>
      </w:docPartPr>
      <w:docPartBody>
        <w:p w:rsidR="00FC132A" w:rsidRDefault="00910FCD">
          <w:pPr>
            <w:pStyle w:val="E1C6C79F48CD496B9591377067EA988A"/>
          </w:pPr>
          <w:r w:rsidRPr="00547F64">
            <w:rPr>
              <w:highlight w:val="lightGray"/>
            </w:rPr>
            <w:t>[Click to add Version</w:t>
          </w:r>
          <w:r>
            <w:rPr>
              <w:highlight w:val="lightGray"/>
            </w:rPr>
            <w:t>: 0.0</w:t>
          </w:r>
          <w:r w:rsidRPr="00547F64">
            <w:rPr>
              <w:highlight w:val="lightGray"/>
            </w:rPr>
            <w:t>]</w:t>
          </w:r>
        </w:p>
      </w:docPartBody>
    </w:docPart>
    <w:docPart>
      <w:docPartPr>
        <w:name w:val="6D99DB0E7035487EB27015B7D3A8B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1D616-A450-4946-AD30-13403AC13C7F}"/>
      </w:docPartPr>
      <w:docPartBody>
        <w:p w:rsidR="00FC132A" w:rsidRDefault="00910FCD">
          <w:pPr>
            <w:pStyle w:val="6D99DB0E7035487EB27015B7D3A8B1B1"/>
          </w:pPr>
          <w:r w:rsidRPr="00547F64">
            <w:rPr>
              <w:highlight w:val="lightGray"/>
            </w:rPr>
            <w:t>[Click to select date from Date picker]</w:t>
          </w:r>
        </w:p>
      </w:docPartBody>
    </w:docPart>
    <w:docPart>
      <w:docPartPr>
        <w:name w:val="C7DE651B61A544EC99B71E2761121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5A1EB-D1BA-4555-9C5E-E56F0320B9BA}"/>
      </w:docPartPr>
      <w:docPartBody>
        <w:p w:rsidR="001F60E0" w:rsidRDefault="004314CB" w:rsidP="004314CB">
          <w:pPr>
            <w:pStyle w:val="C7DE651B61A544EC99B71E27611213D9"/>
          </w:pPr>
          <w:r w:rsidRPr="003C7886">
            <w:rPr>
              <w:highlight w:val="lightGray"/>
            </w:rPr>
            <w:t>[Click to choose date]</w:t>
          </w:r>
        </w:p>
      </w:docPartBody>
    </w:docPart>
    <w:docPart>
      <w:docPartPr>
        <w:name w:val="990AB0CB96014842B0D9DF539BCB3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21534-A64A-4E18-B142-74A32D3CDB62}"/>
      </w:docPartPr>
      <w:docPartBody>
        <w:p w:rsidR="001F60E0" w:rsidRDefault="004314CB" w:rsidP="004314CB">
          <w:pPr>
            <w:pStyle w:val="990AB0CB96014842B0D9DF539BCB3158"/>
          </w:pPr>
          <w:r w:rsidRPr="003C7886">
            <w:rPr>
              <w:highlight w:val="lightGray"/>
            </w:rPr>
            <w:t>[Click to choose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Segoe UI Light"/>
    <w:charset w:val="00"/>
    <w:family w:val="auto"/>
    <w:pitch w:val="variable"/>
    <w:sig w:usb0="80000267" w:usb1="00000000" w:usb2="00000000" w:usb3="00000000" w:csb0="000001F7" w:csb1="00000000"/>
  </w:font>
  <w:font w:name="Gill Sans MT Std Light">
    <w:altName w:val="Gill Sans MT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D"/>
    <w:rsid w:val="000F4B82"/>
    <w:rsid w:val="00186B64"/>
    <w:rsid w:val="001F29C2"/>
    <w:rsid w:val="001F60E0"/>
    <w:rsid w:val="00317F26"/>
    <w:rsid w:val="003A67E9"/>
    <w:rsid w:val="004017BD"/>
    <w:rsid w:val="004058E5"/>
    <w:rsid w:val="004314CB"/>
    <w:rsid w:val="00476837"/>
    <w:rsid w:val="004F73EB"/>
    <w:rsid w:val="00534FB9"/>
    <w:rsid w:val="006134C8"/>
    <w:rsid w:val="0079017B"/>
    <w:rsid w:val="00910FCD"/>
    <w:rsid w:val="009E48AD"/>
    <w:rsid w:val="00AB1458"/>
    <w:rsid w:val="00BD2650"/>
    <w:rsid w:val="00C5167B"/>
    <w:rsid w:val="00D00461"/>
    <w:rsid w:val="00D64641"/>
    <w:rsid w:val="00EB10E9"/>
    <w:rsid w:val="00FC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C6C79F48CD496B9591377067EA988A">
    <w:name w:val="E1C6C79F48CD496B9591377067EA988A"/>
  </w:style>
  <w:style w:type="paragraph" w:customStyle="1" w:styleId="6D99DB0E7035487EB27015B7D3A8B1B1">
    <w:name w:val="6D99DB0E7035487EB27015B7D3A8B1B1"/>
  </w:style>
  <w:style w:type="paragraph" w:customStyle="1" w:styleId="C7DE651B61A544EC99B71E27611213D9">
    <w:name w:val="C7DE651B61A544EC99B71E27611213D9"/>
    <w:rsid w:val="004314CB"/>
  </w:style>
  <w:style w:type="paragraph" w:customStyle="1" w:styleId="990AB0CB96014842B0D9DF539BCB3158">
    <w:name w:val="990AB0CB96014842B0D9DF539BCB3158"/>
    <w:rsid w:val="004314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DepEd-Policy Doc-Revised colours-b [lighter]">
      <a:dk1>
        <a:sysClr val="windowText" lastClr="000000"/>
      </a:dk1>
      <a:lt1>
        <a:sysClr val="window" lastClr="FFFFFF"/>
      </a:lt1>
      <a:dk2>
        <a:srgbClr val="39607A"/>
      </a:dk2>
      <a:lt2>
        <a:srgbClr val="FAFBFB"/>
      </a:lt2>
      <a:accent1>
        <a:srgbClr val="F58021"/>
      </a:accent1>
      <a:accent2>
        <a:srgbClr val="00757A"/>
      </a:accent2>
      <a:accent3>
        <a:srgbClr val="405D18"/>
      </a:accent3>
      <a:accent4>
        <a:srgbClr val="70004B"/>
      </a:accent4>
      <a:accent5>
        <a:srgbClr val="39607A"/>
      </a:accent5>
      <a:accent6>
        <a:srgbClr val="005A96"/>
      </a:accent6>
      <a:hlink>
        <a:srgbClr val="005A96"/>
      </a:hlink>
      <a:folHlink>
        <a:srgbClr val="70004B"/>
      </a:folHlink>
    </a:clrScheme>
    <a:fontScheme name="Dept of Ed Tasmania">
      <a:majorFont>
        <a:latin typeface="Gill Sans M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E Policy" ma:contentTypeID="0x010100DDD7DC831A59DF4DB1D1BB20E724F70100666CF417FEAD6A4EB852D213D824C1AB" ma:contentTypeVersion="52" ma:contentTypeDescription="Create a new document." ma:contentTypeScope="" ma:versionID="5bf1b7bcc8f1fb09bed3b98af624cfd6">
  <xsd:schema xmlns:xsd="http://www.w3.org/2001/XMLSchema" xmlns:xs="http://www.w3.org/2001/XMLSchema" xmlns:p="http://schemas.microsoft.com/office/2006/metadata/properties" xmlns:ns1="http://schemas.microsoft.com/sharepoint/v3" xmlns:ns2="f4d687a3-763f-4c4d-a2c3-3894f6ee9db2" xmlns:ns3="6ee4af1a-59de-4d1c-97b9-61eabf8be41f" targetNamespace="http://schemas.microsoft.com/office/2006/metadata/properties" ma:root="true" ma:fieldsID="569e704bbae89c4abc8f3f321ce6ad5a" ns1:_="" ns2:_="" ns3:_="">
    <xsd:import namespace="http://schemas.microsoft.com/sharepoint/v3"/>
    <xsd:import namespace="f4d687a3-763f-4c4d-a2c3-3894f6ee9db2"/>
    <xsd:import namespace="6ee4af1a-59de-4d1c-97b9-61eabf8be41f"/>
    <xsd:element name="properties">
      <xsd:complexType>
        <xsd:sequence>
          <xsd:element name="documentManagement">
            <xsd:complexType>
              <xsd:all>
                <xsd:element ref="ns1:Date_x0020_Authorised" minOccurs="0"/>
                <xsd:element ref="ns1:Last_x0020_Review" minOccurs="0"/>
                <xsd:element ref="ns1:Document_x0020_Owner" minOccurs="0"/>
                <xsd:element ref="ns1:IsPolicyDescription" minOccurs="0"/>
                <xsd:element ref="ns1:Policy_x0020_Description" minOccurs="0"/>
                <xsd:element ref="ns1:HP_x0020_Content_x0020_Manager_x0020_ID" minOccurs="0"/>
                <xsd:element ref="ns1:Audience_x0020_-_x0020_Content_x0020_Manager" minOccurs="0"/>
                <xsd:element ref="ns1:Purpose1" minOccurs="0"/>
                <xsd:element ref="ns3:Related_x0020_Legislative_x0020_Links" minOccurs="0"/>
                <xsd:element ref="ns3:Associate_x0020_Documents" minOccurs="0"/>
                <xsd:element ref="ns1:e9eadaa9b0d144b6a38a267b4985fcb3" minOccurs="0"/>
                <xsd:element ref="ns1:jc6636d59a3841d6a003805cc0af7d55" minOccurs="0"/>
                <xsd:element ref="ns2:_dlc_DocId" minOccurs="0"/>
                <xsd:element ref="ns1:p3462ae1d1b74acfbca60782bc9e6868" minOccurs="0"/>
                <xsd:element ref="ns2:_dlc_DocIdUrl"/>
                <xsd:element ref="ns1:i6e9c3b3fb6741098ef9fbc5ae984e01" minOccurs="0"/>
                <xsd:element ref="ns2:_dlc_DocIdPersistId" minOccurs="0"/>
                <xsd:element ref="ns2:TaxKeywordTaxHTField" minOccurs="0"/>
                <xsd:element ref="ns1:n0a9e867ad2c485d813f18d125e0fcd9" minOccurs="0"/>
                <xsd:element ref="ns2:TaxCatchAll" minOccurs="0"/>
                <xsd:element ref="ns2:TaxCatchAllLabel" minOccurs="0"/>
                <xsd:element ref="ns1:edfde412c3c944a58e77f303173d3848" minOccurs="0"/>
                <xsd:element ref="ns1:n0de857dbaed400a8c00a7c157d4793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ate_x0020_Authorised" ma:index="3" nillable="true" ma:displayName="Date Authorised" ma:default="[today]" ma:format="DateOnly" ma:internalName="Date_x0020_Authorised" ma:readOnly="false">
      <xsd:simpleType>
        <xsd:restriction base="dms:DateTime"/>
      </xsd:simpleType>
    </xsd:element>
    <xsd:element name="Last_x0020_Review" ma:index="4" nillable="true" ma:displayName="Last Review" ma:default="[today]" ma:format="DateOnly" ma:internalName="Last_x0020_Review" ma:readOnly="false">
      <xsd:simpleType>
        <xsd:restriction base="dms:DateTime"/>
      </xsd:simpleType>
    </xsd:element>
    <xsd:element name="Document_x0020_Owner" ma:index="6" nillable="true" ma:displayName="Document Owner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sPolicyDescription" ma:index="12" nillable="true" ma:displayName="IsPolicyDescription" ma:default="1" ma:internalName="IsPolicyDescription" ma:readOnly="false">
      <xsd:simpleType>
        <xsd:restriction base="dms:Boolean"/>
      </xsd:simpleType>
    </xsd:element>
    <xsd:element name="Policy_x0020_Description" ma:index="13" nillable="true" ma:displayName="Policy Description" ma:internalName="Policy_x0020_Description" ma:readOnly="false">
      <xsd:simpleType>
        <xsd:restriction base="dms:Note">
          <xsd:maxLength value="255"/>
        </xsd:restriction>
      </xsd:simpleType>
    </xsd:element>
    <xsd:element name="HP_x0020_Content_x0020_Manager_x0020_ID" ma:index="15" nillable="true" ma:displayName="HP Content Manager ID" ma:format="Hyperlink" ma:internalName="HP_x0020_Content_x0020_Manager_x0020_ID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udience_x0020_-_x0020_Content_x0020_Manager" ma:index="16" nillable="true" ma:displayName="Audience - Content Manager" ma:default="Staff" ma:internalName="Audience_x0020__x002d__x0020_Content_x0020_Manager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FCs"/>
                    <xsd:enumeration value="Child Care Sector"/>
                    <xsd:enumeration value="Education and Care Sector"/>
                    <xsd:enumeration value="General Public"/>
                    <xsd:enumeration value="Libraries"/>
                    <xsd:enumeration value="Parents"/>
                    <xsd:enumeration value="Schools"/>
                    <xsd:enumeration value="Staff"/>
                    <xsd:enumeration value="Students"/>
                    <xsd:enumeration value="School Leadership"/>
                  </xsd:restriction>
                </xsd:simpleType>
              </xsd:element>
            </xsd:sequence>
          </xsd:extension>
        </xsd:complexContent>
      </xsd:complexType>
    </xsd:element>
    <xsd:element name="Purpose1" ma:index="17" nillable="true" ma:displayName="Purpose" ma:description="Brief description of the document and what it is about and relates to" ma:internalName="Purpose1" ma:readOnly="false">
      <xsd:simpleType>
        <xsd:restriction base="dms:Note"/>
      </xsd:simpleType>
    </xsd:element>
    <xsd:element name="e9eadaa9b0d144b6a38a267b4985fcb3" ma:index="21" nillable="true" ma:taxonomy="true" ma:internalName="e9eadaa9b0d144b6a38a267b4985fcb3" ma:taxonomyFieldName="Division" ma:displayName="Division" ma:default="65;#Learning|ad3490c0-6d3b-4654-b377-77651e2cac85" ma:fieldId="{e9eadaa9-b0d1-44b6-a38a-267b4985fcb3}" ma:sspId="85ab561c-b524-457e-b07c-8aed554bb3ce" ma:termSetId="402a09be-8886-4efc-b6ef-aa053bf60c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c6636d59a3841d6a003805cc0af7d55" ma:index="23" ma:taxonomy="true" ma:internalName="jc6636d59a3841d6a003805cc0af7d55" ma:taxonomyFieldName="Business_x0020_Unit" ma:displayName="Business Unit" ma:indexed="true" ma:default="1198;#Libraries Tasmania|f9953916-4f18-4e1d-b614-11fc05db875f" ma:fieldId="{3c6636d5-9a38-41d6-a003-805cc0af7d55}" ma:sspId="85ab561c-b524-457e-b07c-8aed554bb3ce" ma:termSetId="0a5ff6bb-b988-49bb-be8a-fbd3bbe861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462ae1d1b74acfbca60782bc9e6868" ma:index="25" nillable="true" ma:taxonomy="true" ma:internalName="p3462ae1d1b74acfbca60782bc9e6868" ma:taxonomyFieldName="Document_x0020_Status" ma:displayName="Document Status" ma:default="4;#Live|bc977ed0-005e-4690-a3b4-310d5986bcf0" ma:fieldId="{93462ae1-d1b7-4acf-bca6-0782bc9e6868}" ma:sspId="85ab561c-b524-457e-b07c-8aed554bb3ce" ma:termSetId="b8094fef-d172-49cb-8ebd-6a1efd236f2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6e9c3b3fb6741098ef9fbc5ae984e01" ma:index="27" ma:taxonomy="true" ma:internalName="i6e9c3b3fb6741098ef9fbc5ae984e01" ma:taxonomyFieldName="TAS_x0020_DoE_x0020_Category" ma:displayName="Document Category" ma:readOnly="false" ma:default="" ma:fieldId="{26e9c3b3-fb67-4109-8ef9-fbc5ae984e01}" ma:taxonomyMulti="true" ma:sspId="85ab561c-b524-457e-b07c-8aed554bb3ce" ma:termSetId="cb810fb5-ec95-4660-b772-69c16cfaf85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0a9e867ad2c485d813f18d125e0fcd9" ma:index="30" nillable="true" ma:taxonomy="true" ma:internalName="n0a9e867ad2c485d813f18d125e0fcd9" ma:taxonomyFieldName="Audience1" ma:displayName="Audience" ma:indexed="true" ma:default="69;#Staff|5334ce17-5483-4202-bd91-d920329f5a8a" ma:fieldId="{70a9e867-ad2c-485d-813f-18d125e0fcd9}" ma:sspId="85ab561c-b524-457e-b07c-8aed554bb3ce" ma:termSetId="54c39229-c50d-43f6-8608-c884ea4fdc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fde412c3c944a58e77f303173d3848" ma:index="33" ma:taxonomy="true" ma:internalName="edfde412c3c944a58e77f303173d3848" ma:taxonomyFieldName="DoE_x0020_Document_x0020_Type" ma:displayName="DoE Document Type" ma:default="21;#Other|9cdbc803-1fd9-40bb-a0f3-94994ce76775" ma:fieldId="{edfde412-c3c9-44a5-8e77-f303173d3848}" ma:taxonomyMulti="true" ma:sspId="85ab561c-b524-457e-b07c-8aed554bb3ce" ma:termSetId="30b7fbcf-3bf7-4d2c-8c27-a720d68c9e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0de857dbaed400a8c00a7c157d47930" ma:index="39" nillable="true" ma:taxonomy="true" ma:internalName="n0de857dbaed400a8c00a7c157d47930" ma:taxonomyFieldName="Subject_x0020_Title" ma:displayName="Subject Category" ma:indexed="true" ma:readOnly="false" ma:default="" ma:fieldId="{70de857d-baed-400a-8c00-a7c157d47930}" ma:sspId="85ab561c-b524-457e-b07c-8aed554bb3ce" ma:termSetId="f9fea9b5-db5f-45d9-bbae-c4e6f9aa2ac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687a3-763f-4c4d-a2c3-3894f6ee9db2" elementFormDefault="qualified">
    <xsd:import namespace="http://schemas.microsoft.com/office/2006/documentManagement/types"/>
    <xsd:import namespace="http://schemas.microsoft.com/office/infopath/2007/PartnerControls"/>
    <xsd:element name="_dlc_DocId" ma:index="24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Url" ma:index="26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/>
              <xsd:element name="Description" type="xsd:string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KeywordTaxHTField" ma:index="29" nillable="true" ma:taxonomy="true" ma:internalName="TaxKeywordTaxHTField" ma:taxonomyFieldName="TaxKeyword" ma:displayName="Enterprise Keywords" ma:readOnly="false" ma:fieldId="{23f27201-bee3-471e-b2e7-b64fd8b7ca38}" ma:taxonomyMulti="true" ma:sspId="85ab561c-b524-457e-b07c-8aed554bb3c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31" nillable="true" ma:displayName="Taxonomy Catch All Column" ma:hidden="true" ma:list="{41a7a34f-d891-4d95-bdcc-aea44559c333}" ma:internalName="TaxCatchAll" ma:readOnly="false" ma:showField="CatchAllData" ma:web="f4d687a3-763f-4c4d-a2c3-3894f6ee9d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2" nillable="true" ma:displayName="Taxonomy Catch All Column1" ma:hidden="true" ma:list="{41a7a34f-d891-4d95-bdcc-aea44559c333}" ma:internalName="TaxCatchAllLabel" ma:readOnly="false" ma:showField="CatchAllDataLabel" ma:web="f4d687a3-763f-4c4d-a2c3-3894f6ee9d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4af1a-59de-4d1c-97b9-61eabf8be41f" elementFormDefault="qualified">
    <xsd:import namespace="http://schemas.microsoft.com/office/2006/documentManagement/types"/>
    <xsd:import namespace="http://schemas.microsoft.com/office/infopath/2007/PartnerControls"/>
    <xsd:element name="Related_x0020_Legislative_x0020_Links" ma:index="18" nillable="true" ma:displayName="Related Legislative Links" ma:internalName="Related_x0020_Legislative_x0020_Links" ma:readOnly="false">
      <xsd:simpleType>
        <xsd:restriction base="dms:Note"/>
      </xsd:simpleType>
    </xsd:element>
    <xsd:element name="Associate_x0020_Documents" ma:index="19" nillable="true" ma:displayName="Associate Documents" ma:internalName="Associate_x0020_Documents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licy_x0020_Description xmlns="http://schemas.microsoft.com/sharepoint/v3" xsi:nil="true"/>
    <TaxCatchAll xmlns="f4d687a3-763f-4c4d-a2c3-3894f6ee9db2">
      <Value>1976</Value>
      <Value>29</Value>
      <Value>79</Value>
      <Value>78</Value>
      <Value>28</Value>
      <Value>40</Value>
      <Value>4</Value>
      <Value>69</Value>
    </TaxCatchAll>
    <Related_x0020_Legislative_x0020_Links xmlns="6ee4af1a-59de-4d1c-97b9-61eabf8be41f" xsi:nil="true"/>
    <Associate_x0020_Documents xmlns="6ee4af1a-59de-4d1c-97b9-61eabf8be41f" xsi:nil="true"/>
    <IsPolicyDescription xmlns="http://schemas.microsoft.com/sharepoint/v3">true</IsPolicyDescription>
    <e9eadaa9b0d144b6a38a267b4985fcb3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and Business Services</TermName>
          <TermId xmlns="http://schemas.microsoft.com/office/infopath/2007/PartnerControls">4b00acd0-45ec-4580-af36-d108f818d3e7</TermId>
        </TermInfo>
      </Terms>
    </e9eadaa9b0d144b6a38a267b4985fcb3>
    <n0de857dbaed400a8c00a7c157d4793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Human Resources and Finance</TermName>
          <TermId xmlns="http://schemas.microsoft.com/office/infopath/2007/PartnerControls">7804e27a-d1cb-4173-81ce-efb3e0e4ade3</TermId>
        </TermInfo>
      </Terms>
    </n0de857dbaed400a8c00a7c157d47930>
    <Date_x0020_Authorised xmlns="http://schemas.microsoft.com/sharepoint/v3">2020-09-14T14:00:00+00:00</Date_x0020_Authorised>
    <TaxKeywordTaxHTField xmlns="f4d687a3-763f-4c4d-a2c3-3894f6ee9db2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levies and charges</TermName>
          <TermId xmlns="http://schemas.microsoft.com/office/infopath/2007/PartnerControls">101aa7ae-f2e3-4638-9b07-901a6fc31c1a</TermId>
        </TermInfo>
      </Terms>
    </TaxKeywordTaxHTField>
    <Document_x0020_Owner xmlns="http://schemas.microsoft.com/sharepoint/v3">
      <UserInfo>
        <DisplayName/>
        <AccountId xsi:nil="true"/>
        <AccountType/>
      </UserInfo>
    </Document_x0020_Owner>
    <Audience_x0020_-_x0020_Content_x0020_Manager xmlns="http://schemas.microsoft.com/sharepoint/v3">
      <Value>Staff</Value>
    </Audience_x0020_-_x0020_Content_x0020_Manager>
    <jc6636d59a3841d6a003805cc0af7d55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Finance</TermName>
          <TermId xmlns="http://schemas.microsoft.com/office/infopath/2007/PartnerControls">ea8f71a9-7a06-44f6-bf22-391dddc130b7</TermId>
        </TermInfo>
      </Terms>
    </jc6636d59a3841d6a003805cc0af7d55>
    <n0a9e867ad2c485d813f18d125e0fcd9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Staff</TermName>
          <TermId xmlns="http://schemas.microsoft.com/office/infopath/2007/PartnerControls">5334ce17-5483-4202-bd91-d920329f5a8a</TermId>
        </TermInfo>
      </Terms>
    </n0a9e867ad2c485d813f18d125e0fcd9>
    <i6e9c3b3fb6741098ef9fbc5ae984e01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Human Resources and Finance</TermName>
          <TermId xmlns="http://schemas.microsoft.com/office/infopath/2007/PartnerControls">7804e27a-d1cb-4173-81ce-efb3e0e4ade3</TermId>
        </TermInfo>
      </Terms>
    </i6e9c3b3fb6741098ef9fbc5ae984e01>
    <_dlc_DocIdPersistId xmlns="f4d687a3-763f-4c4d-a2c3-3894f6ee9db2" xsi:nil="true"/>
    <TaxCatchAllLabel xmlns="f4d687a3-763f-4c4d-a2c3-3894f6ee9db2"/>
    <p3462ae1d1b74acfbca60782bc9e6868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Live</TermName>
          <TermId xmlns="http://schemas.microsoft.com/office/infopath/2007/PartnerControls">bc977ed0-005e-4690-a3b4-310d5986bcf0</TermId>
        </TermInfo>
      </Terms>
    </p3462ae1d1b74acfbca60782bc9e6868>
    <Purpose1 xmlns="http://schemas.microsoft.com/sharepoint/v3" xsi:nil="true"/>
    <_dlc_DocId xmlns="f4d687a3-763f-4c4d-a2c3-3894f6ee9db2">TASED-1060461114-1962</_dlc_DocId>
    <Last_x0020_Review xmlns="http://schemas.microsoft.com/sharepoint/v3">2020-09-14T14:00:00+00:00</Last_x0020_Review>
    <HP_x0020_Content_x0020_Manager_x0020_ID xmlns="http://schemas.microsoft.com/sharepoint/v3">
      <Url xsi:nil="true"/>
      <Description xsi:nil="true"/>
    </HP_x0020_Content_x0020_Manager_x0020_ID>
    <edfde412c3c944a58e77f303173d3848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85897c92-c882-4165-879a-2f460318d4ff</TermId>
        </TermInfo>
      </Terms>
    </edfde412c3c944a58e77f303173d3848>
    <_dlc_DocIdUrl xmlns="f4d687a3-763f-4c4d-a2c3-3894f6ee9db2">
      <Url>https://tasedu.sharepoint.com/sites/intranet/_layouts/15/DocIdRedir.aspx?ID=TASED-1060461114-1962</Url>
      <Description>TASED-1060461114-1962</Description>
    </_dlc_DocIdUrl>
  </documentManagement>
</p:properties>
</file>

<file path=customXml/itemProps1.xml><?xml version="1.0" encoding="utf-8"?>
<ds:datastoreItem xmlns:ds="http://schemas.openxmlformats.org/officeDocument/2006/customXml" ds:itemID="{A2F6DC08-02D9-4AA6-93C3-C79595E82B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4B6BC7-1D2F-49AC-ACC5-A1BE0406FA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6CE2E3-3930-4551-B1FA-9B464DE5F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d687a3-763f-4c4d-a2c3-3894f6ee9db2"/>
    <ds:schemaRef ds:uri="6ee4af1a-59de-4d1c-97b9-61eabf8be4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84FB79-A94F-46C8-AB27-47E8CC8B172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1FAF108-2C63-49C3-8C33-F3C3EB58CF7C}">
  <ds:schemaRefs>
    <ds:schemaRef ds:uri="http://purl.org/dc/terms/"/>
    <ds:schemaRef ds:uri="f4d687a3-763f-4c4d-a2c3-3894f6ee9db2"/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6ee4af1a-59de-4d1c-97b9-61eabf8be41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REVISED DRAFT - School Levies and Charges Policy - New Template</Template>
  <TotalTime>341</TotalTime>
  <Pages>8</Pages>
  <Words>1570</Words>
  <Characters>8949</Characters>
  <Application>Microsoft Office Word</Application>
  <DocSecurity>8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specific Levies and Charges Policy editable version</vt:lpstr>
    </vt:vector>
  </TitlesOfParts>
  <Company/>
  <LinksUpToDate>false</LinksUpToDate>
  <CharactersWithSpaces>10499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specific Levies and Charges Policy editable version</dc:title>
  <dc:subject/>
  <dc:creator>%Username%</dc:creator>
  <cp:keywords>levies and charges</cp:keywords>
  <dc:description/>
  <cp:lastModifiedBy>Hillier, Katrina</cp:lastModifiedBy>
  <cp:revision>8</cp:revision>
  <cp:lastPrinted>2022-11-29T00:03:00Z</cp:lastPrinted>
  <dcterms:created xsi:type="dcterms:W3CDTF">2022-09-28T01:05:00Z</dcterms:created>
  <dcterms:modified xsi:type="dcterms:W3CDTF">2022-11-29T02:13:00Z</dcterms:modified>
  <cp:contentStatus>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 Unit">
    <vt:lpwstr>79;#Finance|ea8f71a9-7a06-44f6-bf22-391dddc130b7</vt:lpwstr>
  </property>
  <property fmtid="{D5CDD505-2E9C-101B-9397-08002B2CF9AE}" pid="3" name="TaxKeyword">
    <vt:lpwstr>1976;#levies and charges|101aa7ae-f2e3-4638-9b07-901a6fc31c1a</vt:lpwstr>
  </property>
  <property fmtid="{D5CDD505-2E9C-101B-9397-08002B2CF9AE}" pid="4" name="Audience1">
    <vt:lpwstr>69;#Staff|5334ce17-5483-4202-bd91-d920329f5a8a</vt:lpwstr>
  </property>
  <property fmtid="{D5CDD505-2E9C-101B-9397-08002B2CF9AE}" pid="5" name="DoE Template Topics">
    <vt:lpwstr>2179;#DoE - General|f9060b02-02e3-440b-b60d-341854c3ce04</vt:lpwstr>
  </property>
  <property fmtid="{D5CDD505-2E9C-101B-9397-08002B2CF9AE}" pid="6" name="ContentTypeId">
    <vt:lpwstr>0x010100DDD7DC831A59DF4DB1D1BB20E724F70100666CF417FEAD6A4EB852D213D824C1AB</vt:lpwstr>
  </property>
  <property fmtid="{D5CDD505-2E9C-101B-9397-08002B2CF9AE}" pid="7" name="DoE Document Type">
    <vt:lpwstr>28;#Template|85897c92-c882-4165-879a-2f460318d4ff</vt:lpwstr>
  </property>
  <property fmtid="{D5CDD505-2E9C-101B-9397-08002B2CF9AE}" pid="8" name="Template Category">
    <vt:lpwstr>2157;#Miscellaneous|20adf069-06b2-45be-9e81-3cd9c61173a3</vt:lpwstr>
  </property>
  <property fmtid="{D5CDD505-2E9C-101B-9397-08002B2CF9AE}" pid="9" name="_dlc_DocIdItemGuid">
    <vt:lpwstr>de0a2efa-7083-4d17-9390-0717440cef27</vt:lpwstr>
  </property>
  <property fmtid="{D5CDD505-2E9C-101B-9397-08002B2CF9AE}" pid="10" name="Division">
    <vt:lpwstr>29;#Corporate and Business Services|4b00acd0-45ec-4580-af36-d108f818d3e7</vt:lpwstr>
  </property>
  <property fmtid="{D5CDD505-2E9C-101B-9397-08002B2CF9AE}" pid="11" name="Document Status">
    <vt:lpwstr>4;#Live|bc977ed0-005e-4690-a3b4-310d5986bcf0</vt:lpwstr>
  </property>
  <property fmtid="{D5CDD505-2E9C-101B-9397-08002B2CF9AE}" pid="12" name="Legislation0">
    <vt:lpwstr>&lt;div title="_schemaversion" id="_3"&gt;
  &lt;div title="_view"&gt;
    &lt;span title="_columns"&gt;1&lt;/span&gt;
    &lt;span title="_linkstyle"&gt;&lt;/span&gt;
    &lt;span title="_groupstyle"&gt;&lt;/span&gt;
  &lt;/div&gt;
&lt;/div&gt;</vt:lpwstr>
  </property>
  <property fmtid="{D5CDD505-2E9C-101B-9397-08002B2CF9AE}" pid="13" name="TAS DoE Category">
    <vt:lpwstr>40;#Human Resources and Finance|7804e27a-d1cb-4173-81ce-efb3e0e4ade3</vt:lpwstr>
  </property>
  <property fmtid="{D5CDD505-2E9C-101B-9397-08002B2CF9AE}" pid="14" name="Subject Title">
    <vt:lpwstr>78;#Human Resources and Finance|7804e27a-d1cb-4173-81ce-efb3e0e4ade3</vt:lpwstr>
  </property>
  <property fmtid="{D5CDD505-2E9C-101B-9397-08002B2CF9AE}" pid="15" name="IsPolicyDocument">
    <vt:bool>false</vt:bool>
  </property>
</Properties>
</file>